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215" w:rsidRDefault="0000234F">
      <w:pPr>
        <w:sectPr w:rsidR="00F66215" w:rsidSect="00F66215">
          <w:pgSz w:w="15840" w:h="12240" w:orient="landscape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36513176" wp14:editId="63E33975">
                <wp:simplePos x="0" y="0"/>
                <wp:positionH relativeFrom="column">
                  <wp:posOffset>-472440</wp:posOffset>
                </wp:positionH>
                <wp:positionV relativeFrom="paragraph">
                  <wp:posOffset>876300</wp:posOffset>
                </wp:positionV>
                <wp:extent cx="2057400" cy="4724400"/>
                <wp:effectExtent l="0" t="0" r="0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7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234F" w:rsidRDefault="003B155D" w:rsidP="006F773F">
                            <w:pPr>
                              <w:pStyle w:val="BodyText"/>
                            </w:pPr>
                            <w:r>
                              <w:t>The current city council is not doing enough for the residents and businesses of El Cajon. There is little energy, decisions are not being challenged, there is a lack of new ideas, the budget needs to be better managed, and there is a lack of key business fun</w:t>
                            </w:r>
                            <w:r w:rsidR="00B41A0E">
                              <w:t>damentals</w:t>
                            </w:r>
                            <w:r>
                              <w:t>.</w:t>
                            </w:r>
                          </w:p>
                          <w:p w:rsidR="00B41A0E" w:rsidRDefault="00B41A0E" w:rsidP="006F773F">
                            <w:pPr>
                              <w:pStyle w:val="BodyText"/>
                            </w:pPr>
                          </w:p>
                          <w:p w:rsidR="0000234F" w:rsidRDefault="0000234F" w:rsidP="006F773F">
                            <w:pPr>
                              <w:pStyle w:val="BodyText"/>
                            </w:pPr>
                            <w:r>
                              <w:t xml:space="preserve"> I will bring a new energy, a new focus, and that private sector business mentality to the council. </w:t>
                            </w:r>
                          </w:p>
                          <w:p w:rsidR="00F66215" w:rsidRDefault="00E73430" w:rsidP="006F773F">
                            <w:pPr>
                              <w:pStyle w:val="BodyText"/>
                            </w:pPr>
                            <w:r>
                              <w:t>I will challenge the “Status Q</w:t>
                            </w:r>
                            <w:r w:rsidR="0000234F">
                              <w:t>uo”.</w:t>
                            </w:r>
                          </w:p>
                          <w:p w:rsidR="0000234F" w:rsidRDefault="0000234F" w:rsidP="0000234F">
                            <w:pPr>
                              <w:pStyle w:val="BodyText"/>
                              <w:jc w:val="center"/>
                            </w:pPr>
                          </w:p>
                          <w:p w:rsidR="0000234F" w:rsidRPr="0000234F" w:rsidRDefault="0000234F" w:rsidP="0000234F">
                            <w:pPr>
                              <w:pStyle w:val="BodyTex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0234F">
                              <w:rPr>
                                <w:sz w:val="32"/>
                                <w:szCs w:val="32"/>
                              </w:rPr>
                              <w:t>Vote</w:t>
                            </w:r>
                          </w:p>
                          <w:p w:rsidR="0000234F" w:rsidRPr="0000234F" w:rsidRDefault="0000234F" w:rsidP="0000234F">
                            <w:pPr>
                              <w:pStyle w:val="BodyTex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0234F">
                              <w:rPr>
                                <w:sz w:val="28"/>
                                <w:szCs w:val="28"/>
                              </w:rPr>
                              <w:t>Duane Swainston</w:t>
                            </w:r>
                          </w:p>
                          <w:p w:rsidR="0000234F" w:rsidRDefault="0000234F" w:rsidP="0000234F">
                            <w:pPr>
                              <w:pStyle w:val="BodyText"/>
                              <w:jc w:val="center"/>
                            </w:pPr>
                            <w:r>
                              <w:t xml:space="preserve">El Cajon City Council </w:t>
                            </w:r>
                          </w:p>
                          <w:p w:rsidR="0000234F" w:rsidRPr="00F27514" w:rsidRDefault="0000234F" w:rsidP="0000234F">
                            <w:pPr>
                              <w:pStyle w:val="BodyText"/>
                              <w:jc w:val="center"/>
                            </w:pPr>
                            <w:r>
                              <w:t>November 2012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7.2pt;margin-top:69pt;width:162pt;height:372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" filled="f" fillcolor="#cd4313" stroked="f" insetpen="t">
                <v:textbox inset="2.88pt,2.88pt,2.88pt,2.88pt">
                  <w:txbxContent>
                    <w:p w:rsidR="0000234F" w:rsidRDefault="003B155D" w:rsidP="006F773F">
                      <w:pPr>
                        <w:pStyle w:val="BodyText"/>
                      </w:pPr>
                      <w:r>
                        <w:t>The current city council is not doing enough for the residents and businesses of El Cajon. There is little energy, decisions are not being challenged, there is a lack of new ideas, the budget needs to be better managed, and there is a lack of key business fun</w:t>
                      </w:r>
                      <w:r w:rsidR="00B41A0E">
                        <w:t>damentals</w:t>
                      </w:r>
                      <w:r>
                        <w:t>.</w:t>
                      </w:r>
                    </w:p>
                    <w:p w:rsidR="00B41A0E" w:rsidRDefault="00B41A0E" w:rsidP="006F773F">
                      <w:pPr>
                        <w:pStyle w:val="BodyText"/>
                      </w:pPr>
                    </w:p>
                    <w:p w:rsidR="0000234F" w:rsidRDefault="0000234F" w:rsidP="006F773F">
                      <w:pPr>
                        <w:pStyle w:val="BodyText"/>
                      </w:pPr>
                      <w:r>
                        <w:t xml:space="preserve"> I will bring a new energy, a new focus, and that private sector business mentality to the council. </w:t>
                      </w:r>
                    </w:p>
                    <w:p w:rsidR="00F66215" w:rsidRDefault="00E73430" w:rsidP="006F773F">
                      <w:pPr>
                        <w:pStyle w:val="BodyText"/>
                      </w:pPr>
                      <w:r>
                        <w:t>I will challenge the “Status Q</w:t>
                      </w:r>
                      <w:r w:rsidR="0000234F">
                        <w:t>uo”.</w:t>
                      </w:r>
                    </w:p>
                    <w:p w:rsidR="0000234F" w:rsidRDefault="0000234F" w:rsidP="0000234F">
                      <w:pPr>
                        <w:pStyle w:val="BodyText"/>
                        <w:jc w:val="center"/>
                      </w:pPr>
                    </w:p>
                    <w:p w:rsidR="0000234F" w:rsidRPr="0000234F" w:rsidRDefault="0000234F" w:rsidP="0000234F">
                      <w:pPr>
                        <w:pStyle w:val="BodyTex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0234F">
                        <w:rPr>
                          <w:sz w:val="32"/>
                          <w:szCs w:val="32"/>
                        </w:rPr>
                        <w:t>Vote</w:t>
                      </w:r>
                    </w:p>
                    <w:p w:rsidR="0000234F" w:rsidRPr="0000234F" w:rsidRDefault="0000234F" w:rsidP="0000234F">
                      <w:pPr>
                        <w:pStyle w:val="BodyTex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0234F">
                        <w:rPr>
                          <w:sz w:val="28"/>
                          <w:szCs w:val="28"/>
                        </w:rPr>
                        <w:t>Duane Swainston</w:t>
                      </w:r>
                    </w:p>
                    <w:p w:rsidR="0000234F" w:rsidRDefault="0000234F" w:rsidP="0000234F">
                      <w:pPr>
                        <w:pStyle w:val="BodyText"/>
                        <w:jc w:val="center"/>
                      </w:pPr>
                      <w:r>
                        <w:t xml:space="preserve">El Cajon City Council </w:t>
                      </w:r>
                    </w:p>
                    <w:p w:rsidR="0000234F" w:rsidRPr="00F27514" w:rsidRDefault="0000234F" w:rsidP="0000234F">
                      <w:pPr>
                        <w:pStyle w:val="BodyText"/>
                        <w:jc w:val="center"/>
                      </w:pPr>
                      <w:r>
                        <w:t>November 2012</w:t>
                      </w:r>
                    </w:p>
                  </w:txbxContent>
                </v:textbox>
              </v:shape>
            </w:pict>
          </mc:Fallback>
        </mc:AlternateContent>
      </w:r>
      <w:r w:rsidR="00074403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010C0B" wp14:editId="5037EEDE">
                <wp:simplePos x="0" y="0"/>
                <wp:positionH relativeFrom="column">
                  <wp:posOffset>2659380</wp:posOffset>
                </wp:positionH>
                <wp:positionV relativeFrom="paragraph">
                  <wp:posOffset>754380</wp:posOffset>
                </wp:positionV>
                <wp:extent cx="2468880" cy="2331720"/>
                <wp:effectExtent l="0" t="0" r="0" b="0"/>
                <wp:wrapNone/>
                <wp:docPr id="1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23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4403" w:rsidRPr="00074403" w:rsidRDefault="00074403" w:rsidP="00074403">
                            <w:pPr>
                              <w:jc w:val="center"/>
                              <w:rPr>
                                <w:b/>
                                <w:color w:val="411D0E"/>
                                <w:sz w:val="72"/>
                                <w:szCs w:val="72"/>
                                <w:lang w:val="en"/>
                              </w:rPr>
                            </w:pPr>
                            <w:r w:rsidRPr="00074403">
                              <w:rPr>
                                <w:b/>
                                <w:color w:val="411D0E"/>
                                <w:sz w:val="72"/>
                                <w:szCs w:val="72"/>
                                <w:lang w:val="en"/>
                              </w:rPr>
                              <w:t>Vote</w:t>
                            </w:r>
                          </w:p>
                          <w:p w:rsidR="00074403" w:rsidRPr="00074403" w:rsidRDefault="00074403" w:rsidP="00074403">
                            <w:pPr>
                              <w:jc w:val="center"/>
                              <w:rPr>
                                <w:b/>
                                <w:color w:val="411D0E"/>
                                <w:sz w:val="44"/>
                                <w:szCs w:val="44"/>
                                <w:lang w:val="en"/>
                              </w:rPr>
                            </w:pPr>
                            <w:r w:rsidRPr="00074403">
                              <w:rPr>
                                <w:b/>
                                <w:color w:val="411D0E"/>
                                <w:sz w:val="44"/>
                                <w:szCs w:val="44"/>
                                <w:lang w:val="en"/>
                              </w:rPr>
                              <w:t>Duane Swainston</w:t>
                            </w:r>
                          </w:p>
                          <w:p w:rsidR="00074403" w:rsidRDefault="00074403" w:rsidP="00074403">
                            <w:pPr>
                              <w:jc w:val="center"/>
                              <w:rPr>
                                <w:b/>
                                <w:color w:val="411D0E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074403" w:rsidRDefault="00074403" w:rsidP="00074403">
                            <w:pPr>
                              <w:jc w:val="center"/>
                              <w:rPr>
                                <w:b/>
                                <w:color w:val="411D0E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b/>
                                <w:color w:val="411D0E"/>
                                <w:sz w:val="32"/>
                                <w:szCs w:val="32"/>
                                <w:lang w:val="en"/>
                              </w:rPr>
                              <w:t>El Cajon City Council</w:t>
                            </w:r>
                          </w:p>
                          <w:p w:rsidR="00074403" w:rsidRPr="00074403" w:rsidRDefault="00074403" w:rsidP="00074403">
                            <w:pPr>
                              <w:jc w:val="center"/>
                              <w:rPr>
                                <w:b/>
                                <w:color w:val="411D0E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074403" w:rsidRPr="00074403" w:rsidRDefault="00074403" w:rsidP="00074403">
                            <w:pPr>
                              <w:jc w:val="center"/>
                              <w:rPr>
                                <w:b/>
                                <w:color w:val="411D0E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074403">
                              <w:rPr>
                                <w:b/>
                                <w:color w:val="411D0E"/>
                                <w:sz w:val="32"/>
                                <w:szCs w:val="32"/>
                                <w:lang w:val="en"/>
                              </w:rPr>
                              <w:t>The Clear Choice</w:t>
                            </w:r>
                          </w:p>
                          <w:p w:rsidR="00F66215" w:rsidRPr="00074403" w:rsidRDefault="00074403" w:rsidP="0007440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74403">
                              <w:rPr>
                                <w:b/>
                                <w:color w:val="411D0E"/>
                                <w:sz w:val="32"/>
                                <w:szCs w:val="32"/>
                                <w:lang w:val="en"/>
                              </w:rPr>
                              <w:t>“For A Better El Cajon”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margin-left:209.4pt;margin-top:59.4pt;width:194.4pt;height:183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Ytug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" filled="f" stroked="f">
                <v:textbox>
                  <w:txbxContent>
                    <w:p w:rsidR="00074403" w:rsidRPr="00074403" w:rsidRDefault="00074403" w:rsidP="00074403">
                      <w:pPr>
                        <w:jc w:val="center"/>
                        <w:rPr>
                          <w:b/>
                          <w:color w:val="411D0E"/>
                          <w:sz w:val="72"/>
                          <w:szCs w:val="72"/>
                          <w:lang w:val="en"/>
                        </w:rPr>
                      </w:pPr>
                      <w:r w:rsidRPr="00074403">
                        <w:rPr>
                          <w:b/>
                          <w:color w:val="411D0E"/>
                          <w:sz w:val="72"/>
                          <w:szCs w:val="72"/>
                          <w:lang w:val="en"/>
                        </w:rPr>
                        <w:t>Vote</w:t>
                      </w:r>
                    </w:p>
                    <w:p w:rsidR="00074403" w:rsidRPr="00074403" w:rsidRDefault="00074403" w:rsidP="00074403">
                      <w:pPr>
                        <w:jc w:val="center"/>
                        <w:rPr>
                          <w:b/>
                          <w:color w:val="411D0E"/>
                          <w:sz w:val="44"/>
                          <w:szCs w:val="44"/>
                          <w:lang w:val="en"/>
                        </w:rPr>
                      </w:pPr>
                      <w:r w:rsidRPr="00074403">
                        <w:rPr>
                          <w:b/>
                          <w:color w:val="411D0E"/>
                          <w:sz w:val="44"/>
                          <w:szCs w:val="44"/>
                          <w:lang w:val="en"/>
                        </w:rPr>
                        <w:t>Duane Swainston</w:t>
                      </w:r>
                    </w:p>
                    <w:p w:rsidR="00074403" w:rsidRDefault="00074403" w:rsidP="00074403">
                      <w:pPr>
                        <w:jc w:val="center"/>
                        <w:rPr>
                          <w:b/>
                          <w:color w:val="411D0E"/>
                          <w:sz w:val="32"/>
                          <w:szCs w:val="32"/>
                          <w:lang w:val="en"/>
                        </w:rPr>
                      </w:pPr>
                    </w:p>
                    <w:p w:rsidR="00074403" w:rsidRDefault="00074403" w:rsidP="00074403">
                      <w:pPr>
                        <w:jc w:val="center"/>
                        <w:rPr>
                          <w:b/>
                          <w:color w:val="411D0E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b/>
                          <w:color w:val="411D0E"/>
                          <w:sz w:val="32"/>
                          <w:szCs w:val="32"/>
                          <w:lang w:val="en"/>
                        </w:rPr>
                        <w:t>El Cajon City Council</w:t>
                      </w:r>
                    </w:p>
                    <w:p w:rsidR="00074403" w:rsidRPr="00074403" w:rsidRDefault="00074403" w:rsidP="00074403">
                      <w:pPr>
                        <w:jc w:val="center"/>
                        <w:rPr>
                          <w:b/>
                          <w:color w:val="411D0E"/>
                          <w:sz w:val="32"/>
                          <w:szCs w:val="32"/>
                          <w:lang w:val="en"/>
                        </w:rPr>
                      </w:pPr>
                    </w:p>
                    <w:p w:rsidR="00074403" w:rsidRPr="00074403" w:rsidRDefault="00074403" w:rsidP="00074403">
                      <w:pPr>
                        <w:jc w:val="center"/>
                        <w:rPr>
                          <w:b/>
                          <w:color w:val="411D0E"/>
                          <w:sz w:val="32"/>
                          <w:szCs w:val="32"/>
                          <w:lang w:val="en"/>
                        </w:rPr>
                      </w:pPr>
                      <w:r w:rsidRPr="00074403">
                        <w:rPr>
                          <w:b/>
                          <w:color w:val="411D0E"/>
                          <w:sz w:val="32"/>
                          <w:szCs w:val="32"/>
                          <w:lang w:val="en"/>
                        </w:rPr>
                        <w:t>The Clear Choice</w:t>
                      </w:r>
                    </w:p>
                    <w:p w:rsidR="00F66215" w:rsidRPr="00074403" w:rsidRDefault="00074403" w:rsidP="0007440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74403">
                        <w:rPr>
                          <w:b/>
                          <w:color w:val="411D0E"/>
                          <w:sz w:val="32"/>
                          <w:szCs w:val="32"/>
                          <w:lang w:val="en"/>
                        </w:rPr>
                        <w:t>“For A Better El Cajon”</w:t>
                      </w:r>
                    </w:p>
                  </w:txbxContent>
                </v:textbox>
              </v:shape>
            </w:pict>
          </mc:Fallback>
        </mc:AlternateContent>
      </w:r>
      <w:r w:rsidR="00AC2228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0CD391A5" wp14:editId="2B8715FF">
                <wp:simplePos x="0" y="0"/>
                <wp:positionH relativeFrom="column">
                  <wp:posOffset>2453640</wp:posOffset>
                </wp:positionH>
                <wp:positionV relativeFrom="paragraph">
                  <wp:posOffset>3429000</wp:posOffset>
                </wp:positionV>
                <wp:extent cx="2865120" cy="2171700"/>
                <wp:effectExtent l="0" t="0" r="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6215" w:rsidRPr="00950D05" w:rsidRDefault="00F66215" w:rsidP="006F773F">
                            <w:pPr>
                              <w:pStyle w:val="PhFax"/>
                            </w:pPr>
                            <w:r w:rsidRPr="0027046B">
                              <w:br/>
                            </w:r>
                            <w:r w:rsidRPr="0027046B">
                              <w:br/>
                            </w:r>
                            <w:r w:rsidR="006675C7">
                              <w:t>Email</w:t>
                            </w:r>
                            <w:r w:rsidRPr="00950D05">
                              <w:t xml:space="preserve">: </w:t>
                            </w:r>
                            <w:r w:rsidR="006675C7">
                              <w:rPr>
                                <w:b w:val="0"/>
                              </w:rPr>
                              <w:t>dswainston@live.com</w:t>
                            </w:r>
                          </w:p>
                          <w:p w:rsidR="00F66215" w:rsidRDefault="00AC2228" w:rsidP="006F773F">
                            <w:pPr>
                              <w:pStyle w:val="PhFax"/>
                            </w:pPr>
                            <w:r>
                              <w:t>Follow on Twitter</w:t>
                            </w:r>
                            <w:r w:rsidR="00F66215" w:rsidRPr="00950D05">
                              <w:t>:</w:t>
                            </w:r>
                            <w:r>
                              <w:t xml:space="preserve"> @</w:t>
                            </w:r>
                            <w:proofErr w:type="spellStart"/>
                            <w:r>
                              <w:t>OTLTree</w:t>
                            </w:r>
                            <w:proofErr w:type="spellEnd"/>
                          </w:p>
                          <w:p w:rsidR="00AC2228" w:rsidRPr="00950D05" w:rsidRDefault="00AC2228" w:rsidP="006F773F">
                            <w:pPr>
                              <w:pStyle w:val="PhFax"/>
                            </w:pPr>
                          </w:p>
                          <w:p w:rsidR="00F66215" w:rsidRDefault="00AC2228">
                            <w:pPr>
                              <w:widowControl w:val="0"/>
                              <w:jc w:val="center"/>
                              <w:rPr>
                                <w:b/>
                                <w:caps/>
                                <w:color w:val="411D0E"/>
                                <w:sz w:val="24"/>
                                <w:lang w:val="en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11D0E"/>
                                <w:sz w:val="24"/>
                                <w:lang w:val="en"/>
                              </w:rPr>
                              <w:t>For more Information On Duane Swainston</w:t>
                            </w:r>
                          </w:p>
                          <w:p w:rsidR="00AC2228" w:rsidRDefault="00AC2228">
                            <w:pPr>
                              <w:widowControl w:val="0"/>
                              <w:jc w:val="center"/>
                              <w:rPr>
                                <w:b/>
                                <w:caps/>
                                <w:color w:val="411D0E"/>
                                <w:sz w:val="24"/>
                                <w:lang w:val="en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11D0E"/>
                                <w:sz w:val="24"/>
                                <w:lang w:val="en"/>
                              </w:rPr>
                              <w:t>Visit his Website at:</w:t>
                            </w:r>
                          </w:p>
                          <w:p w:rsidR="00AC2228" w:rsidRPr="00AC2228" w:rsidRDefault="00AC2228" w:rsidP="00AC2228">
                            <w:pPr>
                              <w:pStyle w:val="PhFax"/>
                            </w:pPr>
                            <w:r>
                              <w:t>www.dswainston4council.weebly.com</w:t>
                            </w:r>
                          </w:p>
                          <w:p w:rsidR="00F66215" w:rsidRPr="00FD32EC" w:rsidRDefault="00F66215" w:rsidP="00AC2228">
                            <w:pPr>
                              <w:pStyle w:val="website"/>
                              <w:jc w:val="left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93.2pt;margin-top:270pt;width:225.6pt;height:171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" filled="f" fillcolor="#cd4313" stroked="f" insetpen="t">
                <v:textbox inset="2.88pt,2.88pt,2.88pt,2.88pt">
                  <w:txbxContent>
                    <w:p w:rsidR="00F66215" w:rsidRPr="00950D05" w:rsidRDefault="00F66215" w:rsidP="006F773F">
                      <w:pPr>
                        <w:pStyle w:val="PhFax"/>
                      </w:pPr>
                      <w:r w:rsidRPr="0027046B">
                        <w:br/>
                      </w:r>
                      <w:r w:rsidRPr="0027046B">
                        <w:br/>
                      </w:r>
                      <w:r w:rsidR="006675C7">
                        <w:t>Email</w:t>
                      </w:r>
                      <w:r w:rsidRPr="00950D05">
                        <w:t xml:space="preserve">: </w:t>
                      </w:r>
                      <w:r w:rsidR="006675C7">
                        <w:rPr>
                          <w:b w:val="0"/>
                        </w:rPr>
                        <w:t>dswainston@live.com</w:t>
                      </w:r>
                    </w:p>
                    <w:p w:rsidR="00F66215" w:rsidRDefault="00AC2228" w:rsidP="006F773F">
                      <w:pPr>
                        <w:pStyle w:val="PhFax"/>
                      </w:pPr>
                      <w:r>
                        <w:t>Follow on Twitter</w:t>
                      </w:r>
                      <w:r w:rsidR="00F66215" w:rsidRPr="00950D05">
                        <w:t>:</w:t>
                      </w:r>
                      <w:r>
                        <w:t xml:space="preserve"> @</w:t>
                      </w:r>
                      <w:proofErr w:type="spellStart"/>
                      <w:r>
                        <w:t>OTLTree</w:t>
                      </w:r>
                      <w:proofErr w:type="spellEnd"/>
                    </w:p>
                    <w:p w:rsidR="00AC2228" w:rsidRPr="00950D05" w:rsidRDefault="00AC2228" w:rsidP="006F773F">
                      <w:pPr>
                        <w:pStyle w:val="PhFax"/>
                      </w:pPr>
                    </w:p>
                    <w:p w:rsidR="00F66215" w:rsidRDefault="00AC2228">
                      <w:pPr>
                        <w:widowControl w:val="0"/>
                        <w:jc w:val="center"/>
                        <w:rPr>
                          <w:b/>
                          <w:caps/>
                          <w:color w:val="411D0E"/>
                          <w:sz w:val="24"/>
                          <w:lang w:val="en"/>
                        </w:rPr>
                      </w:pPr>
                      <w:r>
                        <w:rPr>
                          <w:b/>
                          <w:caps/>
                          <w:color w:val="411D0E"/>
                          <w:sz w:val="24"/>
                          <w:lang w:val="en"/>
                        </w:rPr>
                        <w:t>For more Information On Duane Swainston</w:t>
                      </w:r>
                    </w:p>
                    <w:p w:rsidR="00AC2228" w:rsidRDefault="00AC2228">
                      <w:pPr>
                        <w:widowControl w:val="0"/>
                        <w:jc w:val="center"/>
                        <w:rPr>
                          <w:b/>
                          <w:caps/>
                          <w:color w:val="411D0E"/>
                          <w:sz w:val="24"/>
                          <w:lang w:val="en"/>
                        </w:rPr>
                      </w:pPr>
                      <w:r>
                        <w:rPr>
                          <w:b/>
                          <w:caps/>
                          <w:color w:val="411D0E"/>
                          <w:sz w:val="24"/>
                          <w:lang w:val="en"/>
                        </w:rPr>
                        <w:t>Visit his Website at:</w:t>
                      </w:r>
                    </w:p>
                    <w:p w:rsidR="00AC2228" w:rsidRPr="00AC2228" w:rsidRDefault="00AC2228" w:rsidP="00AC2228">
                      <w:pPr>
                        <w:pStyle w:val="PhFax"/>
                      </w:pPr>
                      <w:r>
                        <w:t>www.dswainston4council.weebly.com</w:t>
                      </w:r>
                    </w:p>
                    <w:p w:rsidR="00F66215" w:rsidRPr="00FD32EC" w:rsidRDefault="00F66215" w:rsidP="00AC2228">
                      <w:pPr>
                        <w:pStyle w:val="website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AC2228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7863B42C" wp14:editId="2403E257">
                <wp:simplePos x="0" y="0"/>
                <wp:positionH relativeFrom="column">
                  <wp:posOffset>5875020</wp:posOffset>
                </wp:positionH>
                <wp:positionV relativeFrom="paragraph">
                  <wp:posOffset>3230880</wp:posOffset>
                </wp:positionV>
                <wp:extent cx="2857500" cy="1455420"/>
                <wp:effectExtent l="0" t="1905" r="1905" b="0"/>
                <wp:wrapNone/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6215" w:rsidRPr="008830EF" w:rsidRDefault="008830EF" w:rsidP="006F773F">
                            <w:pPr>
                              <w:pStyle w:val="PlaceHeadline"/>
                              <w:rPr>
                                <w:sz w:val="36"/>
                                <w:szCs w:val="36"/>
                              </w:rPr>
                            </w:pPr>
                            <w:r w:rsidRPr="008830EF">
                              <w:rPr>
                                <w:sz w:val="36"/>
                                <w:szCs w:val="36"/>
                              </w:rPr>
                              <w:t>Duane Swainston</w:t>
                            </w:r>
                          </w:p>
                          <w:p w:rsidR="008830EF" w:rsidRPr="008830EF" w:rsidRDefault="008830EF" w:rsidP="006F773F">
                            <w:pPr>
                              <w:pStyle w:val="PlaceHeadline"/>
                              <w:rPr>
                                <w:sz w:val="36"/>
                                <w:szCs w:val="36"/>
                              </w:rPr>
                            </w:pPr>
                            <w:r w:rsidRPr="008830EF">
                              <w:rPr>
                                <w:sz w:val="36"/>
                                <w:szCs w:val="36"/>
                              </w:rPr>
                              <w:t>The Clear Choice</w:t>
                            </w:r>
                          </w:p>
                          <w:p w:rsidR="008830EF" w:rsidRPr="008830EF" w:rsidRDefault="008830EF" w:rsidP="006F773F">
                            <w:pPr>
                              <w:pStyle w:val="PlaceHeadline"/>
                              <w:rPr>
                                <w:sz w:val="36"/>
                                <w:szCs w:val="36"/>
                              </w:rPr>
                            </w:pPr>
                            <w:r w:rsidRPr="008830EF">
                              <w:rPr>
                                <w:sz w:val="36"/>
                                <w:szCs w:val="36"/>
                              </w:rPr>
                              <w:t>“For A Better El Cajon”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462.6pt;margin-top:254.4pt;width:225pt;height:114.6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" filled="f" fillcolor="#cd4313" stroked="f" insetpen="t">
                <v:textbox inset="2.88pt,2.88pt,2.88pt,2.88pt">
                  <w:txbxContent>
                    <w:p w:rsidR="00F66215" w:rsidRPr="008830EF" w:rsidRDefault="008830EF" w:rsidP="006F773F">
                      <w:pPr>
                        <w:pStyle w:val="PlaceHeadline"/>
                        <w:rPr>
                          <w:sz w:val="36"/>
                          <w:szCs w:val="36"/>
                        </w:rPr>
                      </w:pPr>
                      <w:r w:rsidRPr="008830EF">
                        <w:rPr>
                          <w:sz w:val="36"/>
                          <w:szCs w:val="36"/>
                        </w:rPr>
                        <w:t>Duane Swainston</w:t>
                      </w:r>
                    </w:p>
                    <w:p w:rsidR="008830EF" w:rsidRPr="008830EF" w:rsidRDefault="008830EF" w:rsidP="006F773F">
                      <w:pPr>
                        <w:pStyle w:val="PlaceHeadline"/>
                        <w:rPr>
                          <w:sz w:val="36"/>
                          <w:szCs w:val="36"/>
                        </w:rPr>
                      </w:pPr>
                      <w:r w:rsidRPr="008830EF">
                        <w:rPr>
                          <w:sz w:val="36"/>
                          <w:szCs w:val="36"/>
                        </w:rPr>
                        <w:t>The Clear Choice</w:t>
                      </w:r>
                    </w:p>
                    <w:p w:rsidR="008830EF" w:rsidRPr="008830EF" w:rsidRDefault="008830EF" w:rsidP="006F773F">
                      <w:pPr>
                        <w:pStyle w:val="PlaceHeadline"/>
                        <w:rPr>
                          <w:sz w:val="36"/>
                          <w:szCs w:val="36"/>
                        </w:rPr>
                      </w:pPr>
                      <w:r w:rsidRPr="008830EF">
                        <w:rPr>
                          <w:sz w:val="36"/>
                          <w:szCs w:val="36"/>
                        </w:rPr>
                        <w:t>“For A Better El Cajon”</w:t>
                      </w:r>
                    </w:p>
                  </w:txbxContent>
                </v:textbox>
              </v:shape>
            </w:pict>
          </mc:Fallback>
        </mc:AlternateContent>
      </w:r>
      <w:r w:rsidR="00AC2228">
        <w:rPr>
          <w:noProof/>
        </w:rPr>
        <w:drawing>
          <wp:anchor distT="0" distB="0" distL="114300" distR="114300" simplePos="0" relativeHeight="251666944" behindDoc="1" locked="0" layoutInCell="1" allowOverlap="1" wp14:anchorId="440EDBE0" wp14:editId="09160A07">
            <wp:simplePos x="0" y="0"/>
            <wp:positionH relativeFrom="column">
              <wp:posOffset>-1155700</wp:posOffset>
            </wp:positionH>
            <wp:positionV relativeFrom="paragraph">
              <wp:posOffset>-914400</wp:posOffset>
            </wp:positionV>
            <wp:extent cx="10058400" cy="7772400"/>
            <wp:effectExtent l="0" t="0" r="0" b="0"/>
            <wp:wrapNone/>
            <wp:docPr id="49" name="Picture 49" descr="fresh_bro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resh_bro_cov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228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D8B665E" wp14:editId="57E2E3FC">
                <wp:simplePos x="0" y="0"/>
                <wp:positionH relativeFrom="column">
                  <wp:posOffset>6197600</wp:posOffset>
                </wp:positionH>
                <wp:positionV relativeFrom="paragraph">
                  <wp:posOffset>-12700</wp:posOffset>
                </wp:positionV>
                <wp:extent cx="2120900" cy="2844800"/>
                <wp:effectExtent l="0" t="0" r="0" b="0"/>
                <wp:wrapNone/>
                <wp:docPr id="1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28448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215" w:rsidRPr="00F27514" w:rsidRDefault="00F66215" w:rsidP="00F66215">
                            <w:pPr>
                              <w:jc w:val="center"/>
                              <w:rPr>
                                <w:i/>
                                <w:color w:val="411D0E"/>
                              </w:rPr>
                            </w:pPr>
                          </w:p>
                          <w:p w:rsidR="00F66215" w:rsidRPr="00F27514" w:rsidRDefault="00227959" w:rsidP="00F66215">
                            <w:pPr>
                              <w:jc w:val="center"/>
                              <w:rPr>
                                <w:i/>
                                <w:color w:val="411D0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B785ED" wp14:editId="6F99BC0C">
                                  <wp:extent cx="1994878" cy="2339340"/>
                                  <wp:effectExtent l="0" t="0" r="5715" b="381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wainston-closeup-sm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7496" cy="234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6215" w:rsidRPr="00F27514" w:rsidRDefault="00F66215" w:rsidP="00F66215">
                            <w:pPr>
                              <w:jc w:val="center"/>
                              <w:rPr>
                                <w:i/>
                                <w:color w:val="411D0E"/>
                              </w:rPr>
                            </w:pPr>
                          </w:p>
                          <w:p w:rsidR="00F66215" w:rsidRPr="00F27514" w:rsidRDefault="00F66215" w:rsidP="00F66215">
                            <w:pPr>
                              <w:jc w:val="center"/>
                              <w:rPr>
                                <w:i/>
                                <w:color w:val="411D0E"/>
                              </w:rPr>
                            </w:pPr>
                          </w:p>
                          <w:p w:rsidR="00F66215" w:rsidRPr="00F27514" w:rsidRDefault="00F66215" w:rsidP="00F66215">
                            <w:pPr>
                              <w:jc w:val="center"/>
                              <w:rPr>
                                <w:i/>
                                <w:color w:val="411D0E"/>
                              </w:rPr>
                            </w:pPr>
                          </w:p>
                          <w:p w:rsidR="00F66215" w:rsidRPr="00F27514" w:rsidRDefault="00F66215" w:rsidP="006F773F">
                            <w:pPr>
                              <w:pStyle w:val="Photobox"/>
                            </w:pPr>
                          </w:p>
                          <w:p w:rsidR="00F66215" w:rsidRPr="00F27514" w:rsidRDefault="00F66215" w:rsidP="006F773F">
                            <w:pPr>
                              <w:pStyle w:val="Photobox"/>
                            </w:pPr>
                            <w:r w:rsidRPr="00F27514">
                              <w:t>Delete text and place photo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30" type="#_x0000_t202" style="position:absolute;margin-left:488pt;margin-top:-1pt;width:167pt;height:2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" fillcolor="silver" stroked="f">
                <v:textbox>
                  <w:txbxContent>
                    <w:p w:rsidR="00F66215" w:rsidRPr="00F27514" w:rsidRDefault="00F66215" w:rsidP="00F66215">
                      <w:pPr>
                        <w:jc w:val="center"/>
                        <w:rPr>
                          <w:i/>
                          <w:color w:val="411D0E"/>
                        </w:rPr>
                      </w:pPr>
                    </w:p>
                    <w:p w:rsidR="00F66215" w:rsidRPr="00F27514" w:rsidRDefault="00227959" w:rsidP="00F66215">
                      <w:pPr>
                        <w:jc w:val="center"/>
                        <w:rPr>
                          <w:i/>
                          <w:color w:val="411D0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B785ED" wp14:editId="6F99BC0C">
                            <wp:extent cx="1994878" cy="2339340"/>
                            <wp:effectExtent l="0" t="0" r="5715" b="381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wainston-closeup-sm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7496" cy="234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6215" w:rsidRPr="00F27514" w:rsidRDefault="00F66215" w:rsidP="00F66215">
                      <w:pPr>
                        <w:jc w:val="center"/>
                        <w:rPr>
                          <w:i/>
                          <w:color w:val="411D0E"/>
                        </w:rPr>
                      </w:pPr>
                    </w:p>
                    <w:p w:rsidR="00F66215" w:rsidRPr="00F27514" w:rsidRDefault="00F66215" w:rsidP="00F66215">
                      <w:pPr>
                        <w:jc w:val="center"/>
                        <w:rPr>
                          <w:i/>
                          <w:color w:val="411D0E"/>
                        </w:rPr>
                      </w:pPr>
                    </w:p>
                    <w:p w:rsidR="00F66215" w:rsidRPr="00F27514" w:rsidRDefault="00F66215" w:rsidP="00F66215">
                      <w:pPr>
                        <w:jc w:val="center"/>
                        <w:rPr>
                          <w:i/>
                          <w:color w:val="411D0E"/>
                        </w:rPr>
                      </w:pPr>
                    </w:p>
                    <w:p w:rsidR="00F66215" w:rsidRPr="00F27514" w:rsidRDefault="00F66215" w:rsidP="006F773F">
                      <w:pPr>
                        <w:pStyle w:val="Photobox"/>
                      </w:pPr>
                    </w:p>
                    <w:p w:rsidR="00F66215" w:rsidRPr="00F27514" w:rsidRDefault="00F66215" w:rsidP="006F773F">
                      <w:pPr>
                        <w:pStyle w:val="Photobox"/>
                      </w:pPr>
                      <w:r w:rsidRPr="00F27514">
                        <w:t>Delete text and place photo here.</w:t>
                      </w:r>
                    </w:p>
                  </w:txbxContent>
                </v:textbox>
              </v:shape>
            </w:pict>
          </mc:Fallback>
        </mc:AlternateContent>
      </w:r>
      <w:r w:rsidR="00AC2228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78EA2C06" wp14:editId="4AA7EA19">
                <wp:simplePos x="0" y="0"/>
                <wp:positionH relativeFrom="column">
                  <wp:posOffset>-698500</wp:posOffset>
                </wp:positionH>
                <wp:positionV relativeFrom="paragraph">
                  <wp:posOffset>342900</wp:posOffset>
                </wp:positionV>
                <wp:extent cx="2514600" cy="342900"/>
                <wp:effectExtent l="0" t="0" r="3175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6215" w:rsidRPr="004C6CEC" w:rsidRDefault="003B155D">
                            <w:pPr>
                              <w:pStyle w:val="Heading1"/>
                              <w:rPr>
                                <w:color w:val="411D0E"/>
                                <w:sz w:val="28"/>
                              </w:rPr>
                            </w:pPr>
                            <w:r>
                              <w:rPr>
                                <w:color w:val="411D0E"/>
                                <w:sz w:val="28"/>
                              </w:rPr>
                              <w:t>W</w:t>
                            </w:r>
                            <w:r w:rsidR="00B41A0E">
                              <w:rPr>
                                <w:color w:val="411D0E"/>
                                <w:sz w:val="28"/>
                              </w:rPr>
                              <w:t>hy Vote for Somebody New</w:t>
                            </w:r>
                            <w:r>
                              <w:rPr>
                                <w:color w:val="411D0E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55pt;margin-top:27pt;width:198pt;height:27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" filled="f" stroked="f" insetpen="t">
                <v:textbox inset="2.88pt,2.88pt,2.88pt,2.88pt">
                  <w:txbxContent>
                    <w:p w:rsidR="00F66215" w:rsidRPr="004C6CEC" w:rsidRDefault="003B155D">
                      <w:pPr>
                        <w:pStyle w:val="Heading1"/>
                        <w:rPr>
                          <w:color w:val="411D0E"/>
                          <w:sz w:val="28"/>
                        </w:rPr>
                      </w:pPr>
                      <w:r>
                        <w:rPr>
                          <w:color w:val="411D0E"/>
                          <w:sz w:val="28"/>
                        </w:rPr>
                        <w:t>W</w:t>
                      </w:r>
                      <w:r w:rsidR="00B41A0E">
                        <w:rPr>
                          <w:color w:val="411D0E"/>
                          <w:sz w:val="28"/>
                        </w:rPr>
                        <w:t>hy Vote for Somebody New</w:t>
                      </w:r>
                      <w:r>
                        <w:rPr>
                          <w:color w:val="411D0E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AC2228">
        <w:rPr>
          <w:noProof/>
          <w:color w:val="auto"/>
          <w:kern w:val="0"/>
          <w:sz w:val="24"/>
        </w:rPr>
        <w:drawing>
          <wp:anchor distT="36576" distB="36576" distL="36576" distR="36576" simplePos="0" relativeHeight="251647488" behindDoc="0" locked="0" layoutInCell="1" allowOverlap="1">
            <wp:simplePos x="0" y="0"/>
            <wp:positionH relativeFrom="column">
              <wp:posOffset>7829550</wp:posOffset>
            </wp:positionH>
            <wp:positionV relativeFrom="paragraph">
              <wp:posOffset>5029200</wp:posOffset>
            </wp:positionV>
            <wp:extent cx="1026160" cy="960755"/>
            <wp:effectExtent l="0" t="0" r="0" b="0"/>
            <wp:wrapNone/>
            <wp:docPr id="11" name="Picture 3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15" w:rsidRDefault="00782457" w:rsidP="00F66215">
      <w:r>
        <w:rPr>
          <w:noProof/>
          <w:color w:val="auto"/>
          <w:kern w:val="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7707A4" wp14:editId="7E6D1795">
                <wp:simplePos x="0" y="0"/>
                <wp:positionH relativeFrom="column">
                  <wp:posOffset>6148705</wp:posOffset>
                </wp:positionH>
                <wp:positionV relativeFrom="paragraph">
                  <wp:posOffset>754380</wp:posOffset>
                </wp:positionV>
                <wp:extent cx="2293620" cy="1503680"/>
                <wp:effectExtent l="0" t="0" r="0" b="1270"/>
                <wp:wrapNone/>
                <wp:docPr id="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15036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215" w:rsidRPr="00F27514" w:rsidRDefault="00782457" w:rsidP="006F773F">
                            <w:pPr>
                              <w:pStyle w:val="Photobox"/>
                            </w:pPr>
                            <w:r w:rsidRPr="00782457">
                              <w:drawing>
                                <wp:inline distT="0" distB="0" distL="0" distR="0" wp14:anchorId="4E055EA6" wp14:editId="3F0CF5B9">
                                  <wp:extent cx="2142824" cy="148590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2824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6215" w:rsidRPr="00F27514" w:rsidRDefault="00F66215" w:rsidP="006F773F">
                            <w:pPr>
                              <w:pStyle w:val="Photobox"/>
                            </w:pPr>
                          </w:p>
                          <w:p w:rsidR="00F66215" w:rsidRPr="00F27514" w:rsidRDefault="00F66215" w:rsidP="006F773F">
                            <w:pPr>
                              <w:pStyle w:val="Photobox"/>
                            </w:pPr>
                          </w:p>
                          <w:p w:rsidR="00F66215" w:rsidRPr="00F27514" w:rsidRDefault="00F66215" w:rsidP="006F773F">
                            <w:pPr>
                              <w:pStyle w:val="Photobox"/>
                            </w:pPr>
                            <w:r w:rsidRPr="00F27514">
                              <w:t>Delete text and place photo here.</w:t>
                            </w:r>
                          </w:p>
                          <w:p w:rsidR="00F66215" w:rsidRPr="00F27514" w:rsidRDefault="00F66215" w:rsidP="006F773F">
                            <w:pPr>
                              <w:pStyle w:val="Photobox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32" type="#_x0000_t202" style="position:absolute;margin-left:484.15pt;margin-top:59.4pt;width:180.6pt;height:11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" fillcolor="silver" stroked="f">
                <v:textbox>
                  <w:txbxContent>
                    <w:p w:rsidR="00F66215" w:rsidRPr="00F27514" w:rsidRDefault="00782457" w:rsidP="006F773F">
                      <w:pPr>
                        <w:pStyle w:val="Photobox"/>
                      </w:pPr>
                      <w:r w:rsidRPr="00782457">
                        <w:drawing>
                          <wp:inline distT="0" distB="0" distL="0" distR="0" wp14:anchorId="4E055EA6" wp14:editId="3F0CF5B9">
                            <wp:extent cx="2142824" cy="148590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2824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6215" w:rsidRPr="00F27514" w:rsidRDefault="00F66215" w:rsidP="006F773F">
                      <w:pPr>
                        <w:pStyle w:val="Photobox"/>
                      </w:pPr>
                    </w:p>
                    <w:p w:rsidR="00F66215" w:rsidRPr="00F27514" w:rsidRDefault="00F66215" w:rsidP="006F773F">
                      <w:pPr>
                        <w:pStyle w:val="Photobox"/>
                      </w:pPr>
                    </w:p>
                    <w:p w:rsidR="00F66215" w:rsidRPr="00F27514" w:rsidRDefault="00F66215" w:rsidP="006F773F">
                      <w:pPr>
                        <w:pStyle w:val="Photobox"/>
                      </w:pPr>
                      <w:r w:rsidRPr="00F27514">
                        <w:t>Delete text and place photo here.</w:t>
                      </w:r>
                    </w:p>
                    <w:p w:rsidR="00F66215" w:rsidRPr="00F27514" w:rsidRDefault="00F66215" w:rsidP="006F773F">
                      <w:pPr>
                        <w:pStyle w:val="Photobox"/>
                      </w:pPr>
                    </w:p>
                  </w:txbxContent>
                </v:textbox>
              </v:shape>
            </w:pict>
          </mc:Fallback>
        </mc:AlternateContent>
      </w:r>
      <w:r w:rsidR="00227959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84E3AAF" wp14:editId="7C2E1B98">
                <wp:simplePos x="0" y="0"/>
                <wp:positionH relativeFrom="column">
                  <wp:posOffset>-511175</wp:posOffset>
                </wp:positionH>
                <wp:positionV relativeFrom="paragraph">
                  <wp:posOffset>2209800</wp:posOffset>
                </wp:positionV>
                <wp:extent cx="2278380" cy="381000"/>
                <wp:effectExtent l="0" t="0" r="0" b="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215" w:rsidRDefault="00227959" w:rsidP="006F773F">
                            <w:pPr>
                              <w:pStyle w:val="Caption1"/>
                            </w:pPr>
                            <w:r>
                              <w:t xml:space="preserve">             At a political forum </w:t>
                            </w:r>
                          </w:p>
                          <w:p w:rsidR="00227959" w:rsidRPr="005337FD" w:rsidRDefault="00227959" w:rsidP="006F773F">
                            <w:pPr>
                              <w:pStyle w:val="Caption1"/>
                            </w:pPr>
                            <w:r>
                              <w:t>Photo courtesy of East County Magazine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-40.25pt;margin-top:174pt;width:179.4pt;height:3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" filled="f" stroked="f">
                <v:textbox>
                  <w:txbxContent>
                    <w:p w:rsidR="00F66215" w:rsidRDefault="00227959" w:rsidP="006F773F">
                      <w:pPr>
                        <w:pStyle w:val="Caption1"/>
                      </w:pPr>
                      <w:r>
                        <w:t xml:space="preserve">             At a political forum </w:t>
                      </w:r>
                    </w:p>
                    <w:p w:rsidR="00227959" w:rsidRPr="005337FD" w:rsidRDefault="00227959" w:rsidP="006F773F">
                      <w:pPr>
                        <w:pStyle w:val="Caption1"/>
                      </w:pPr>
                      <w:r>
                        <w:t>Photo courtesy of East County Magazine</w:t>
                      </w:r>
                    </w:p>
                  </w:txbxContent>
                </v:textbox>
              </v:shape>
            </w:pict>
          </mc:Fallback>
        </mc:AlternateContent>
      </w:r>
      <w:r w:rsidR="00111039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0FE59620" wp14:editId="75BCFF7F">
                <wp:simplePos x="0" y="0"/>
                <wp:positionH relativeFrom="column">
                  <wp:posOffset>2628265</wp:posOffset>
                </wp:positionH>
                <wp:positionV relativeFrom="paragraph">
                  <wp:posOffset>-274320</wp:posOffset>
                </wp:positionV>
                <wp:extent cx="2552700" cy="906780"/>
                <wp:effectExtent l="0" t="0" r="0" b="762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6215" w:rsidRPr="004C6CEC" w:rsidRDefault="008830EF" w:rsidP="00F66215">
                            <w:pPr>
                              <w:pStyle w:val="Heading4"/>
                              <w:rPr>
                                <w:color w:val="411D0E"/>
                                <w:sz w:val="32"/>
                              </w:rPr>
                            </w:pPr>
                            <w:r>
                              <w:rPr>
                                <w:color w:val="411D0E"/>
                                <w:sz w:val="32"/>
                              </w:rPr>
                              <w:t>Duane Swainston</w:t>
                            </w:r>
                          </w:p>
                          <w:p w:rsidR="008830EF" w:rsidRDefault="008830EF" w:rsidP="00400EA7">
                            <w:pPr>
                              <w:pStyle w:val="Subhead"/>
                            </w:pPr>
                            <w:r>
                              <w:t xml:space="preserve">Has the Education, Business Knowledge, and Life Experience that El Cajon needs </w:t>
                            </w:r>
                          </w:p>
                          <w:p w:rsidR="00F66215" w:rsidRPr="004C6CEC" w:rsidRDefault="008830EF" w:rsidP="006F773F">
                            <w:pPr>
                              <w:pStyle w:val="Subhead"/>
                            </w:pPr>
                            <w:r>
                              <w:t>on the city council</w:t>
                            </w:r>
                          </w:p>
                          <w:p w:rsidR="00F66215" w:rsidRPr="004C6CEC" w:rsidRDefault="00F66215" w:rsidP="00F662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206.95pt;margin-top:-21.6pt;width:201pt;height:71.4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" filled="f" fillcolor="#cd4313" stroked="f" insetpen="t">
                <v:textbox inset="2.88pt,2.88pt,2.88pt,2.88pt">
                  <w:txbxContent>
                    <w:p w:rsidR="00F66215" w:rsidRPr="004C6CEC" w:rsidRDefault="008830EF" w:rsidP="00F66215">
                      <w:pPr>
                        <w:pStyle w:val="Heading4"/>
                        <w:rPr>
                          <w:color w:val="411D0E"/>
                          <w:sz w:val="32"/>
                        </w:rPr>
                      </w:pPr>
                      <w:r>
                        <w:rPr>
                          <w:color w:val="411D0E"/>
                          <w:sz w:val="32"/>
                        </w:rPr>
                        <w:t>Duane Swainston</w:t>
                      </w:r>
                    </w:p>
                    <w:p w:rsidR="008830EF" w:rsidRDefault="008830EF" w:rsidP="00400EA7">
                      <w:pPr>
                        <w:pStyle w:val="Subhead"/>
                      </w:pPr>
                      <w:proofErr w:type="gramStart"/>
                      <w:r>
                        <w:t>Has</w:t>
                      </w:r>
                      <w:proofErr w:type="gramEnd"/>
                      <w:r>
                        <w:t xml:space="preserve"> the Education, Business Knowledge, and Life Experience that El Cajon needs </w:t>
                      </w:r>
                    </w:p>
                    <w:p w:rsidR="00F66215" w:rsidRPr="004C6CEC" w:rsidRDefault="008830EF" w:rsidP="006F773F">
                      <w:pPr>
                        <w:pStyle w:val="Subhead"/>
                      </w:pP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the city council</w:t>
                      </w:r>
                    </w:p>
                    <w:p w:rsidR="00F66215" w:rsidRPr="004C6CEC" w:rsidRDefault="00F66215" w:rsidP="00F662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C2228"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6EA29BFA" wp14:editId="6F46B4F0">
                <wp:simplePos x="0" y="0"/>
                <wp:positionH relativeFrom="column">
                  <wp:posOffset>2346325</wp:posOffset>
                </wp:positionH>
                <wp:positionV relativeFrom="paragraph">
                  <wp:posOffset>632460</wp:posOffset>
                </wp:positionV>
                <wp:extent cx="2766060" cy="5082540"/>
                <wp:effectExtent l="3810" t="3810" r="1905" b="0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508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0" seq="1"/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184.75pt;margin-top:49.8pt;width:217.8pt;height:400.2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" filled="f" fillcolor="#cd4313" stroked="f" insetpen="t">
                <v:textbox style="mso-next-textbox:#Text Box 28" inset="2.88pt,2.88pt,2.88pt,2.88pt">
                  <w:txbxContent/>
                </v:textbox>
              </v:shape>
            </w:pict>
          </mc:Fallback>
        </mc:AlternateContent>
      </w:r>
      <w:r w:rsidR="00AC2228">
        <w:rPr>
          <w:noProof/>
          <w:color w:val="auto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698436B" wp14:editId="1A5F0676">
                <wp:simplePos x="0" y="0"/>
                <wp:positionH relativeFrom="column">
                  <wp:posOffset>-457200</wp:posOffset>
                </wp:positionH>
                <wp:positionV relativeFrom="paragraph">
                  <wp:posOffset>670560</wp:posOffset>
                </wp:positionV>
                <wp:extent cx="2184400" cy="1549400"/>
                <wp:effectExtent l="0" t="0" r="6350" b="0"/>
                <wp:wrapNone/>
                <wp:docPr id="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1549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215" w:rsidRPr="00F27514" w:rsidRDefault="00227959" w:rsidP="00F66215">
                            <w:pPr>
                              <w:jc w:val="center"/>
                              <w:rPr>
                                <w:i/>
                                <w:color w:val="411D0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3E4EB" wp14:editId="1C31F8B2">
                                  <wp:extent cx="1539240" cy="1623060"/>
                                  <wp:effectExtent l="0" t="0" r="381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wainston-debate-sm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926" cy="1625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6215" w:rsidRPr="00F27514" w:rsidRDefault="00F66215" w:rsidP="00F66215">
                            <w:pPr>
                              <w:rPr>
                                <w:i/>
                                <w:color w:val="411D0E"/>
                              </w:rPr>
                            </w:pPr>
                          </w:p>
                          <w:p w:rsidR="00F66215" w:rsidRPr="00F27514" w:rsidRDefault="00F66215" w:rsidP="00F66215">
                            <w:pPr>
                              <w:jc w:val="center"/>
                              <w:rPr>
                                <w:i/>
                                <w:color w:val="411D0E"/>
                              </w:rPr>
                            </w:pPr>
                          </w:p>
                          <w:p w:rsidR="00F66215" w:rsidRPr="00F27514" w:rsidRDefault="00F66215" w:rsidP="00F66215">
                            <w:pPr>
                              <w:jc w:val="center"/>
                              <w:rPr>
                                <w:i/>
                                <w:color w:val="411D0E"/>
                              </w:rPr>
                            </w:pPr>
                          </w:p>
                          <w:p w:rsidR="00F66215" w:rsidRPr="00F27514" w:rsidRDefault="00F66215" w:rsidP="006F773F">
                            <w:pPr>
                              <w:pStyle w:val="Photobox"/>
                            </w:pPr>
                            <w:r w:rsidRPr="00F27514">
                              <w:t>Delete text and place photo here.</w:t>
                            </w:r>
                          </w:p>
                          <w:p w:rsidR="00F66215" w:rsidRPr="00F27514" w:rsidRDefault="00F66215" w:rsidP="00F662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margin-left:-36pt;margin-top:52.8pt;width:172pt;height:12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" fillcolor="silver" stroked="f">
                <v:textbox>
                  <w:txbxContent>
                    <w:p w:rsidR="00F66215" w:rsidRPr="00F27514" w:rsidRDefault="00227959" w:rsidP="00F66215">
                      <w:pPr>
                        <w:jc w:val="center"/>
                        <w:rPr>
                          <w:i/>
                          <w:color w:val="411D0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016038" wp14:editId="1AD5290D">
                            <wp:extent cx="1539240" cy="1623060"/>
                            <wp:effectExtent l="0" t="0" r="381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wainston-debate-sm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926" cy="16258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6215" w:rsidRPr="00F27514" w:rsidRDefault="00F66215" w:rsidP="00F66215">
                      <w:pPr>
                        <w:rPr>
                          <w:i/>
                          <w:color w:val="411D0E"/>
                        </w:rPr>
                      </w:pPr>
                    </w:p>
                    <w:p w:rsidR="00F66215" w:rsidRPr="00F27514" w:rsidRDefault="00F66215" w:rsidP="00F66215">
                      <w:pPr>
                        <w:jc w:val="center"/>
                        <w:rPr>
                          <w:i/>
                          <w:color w:val="411D0E"/>
                        </w:rPr>
                      </w:pPr>
                    </w:p>
                    <w:p w:rsidR="00F66215" w:rsidRPr="00F27514" w:rsidRDefault="00F66215" w:rsidP="00F66215">
                      <w:pPr>
                        <w:jc w:val="center"/>
                        <w:rPr>
                          <w:i/>
                          <w:color w:val="411D0E"/>
                        </w:rPr>
                      </w:pPr>
                    </w:p>
                    <w:p w:rsidR="00F66215" w:rsidRPr="00F27514" w:rsidRDefault="00F66215" w:rsidP="006F773F">
                      <w:pPr>
                        <w:pStyle w:val="Photobox"/>
                      </w:pPr>
                      <w:r w:rsidRPr="00F27514">
                        <w:t>Delete text and place photo here.</w:t>
                      </w:r>
                    </w:p>
                    <w:p w:rsidR="00F66215" w:rsidRPr="00F27514" w:rsidRDefault="00F66215" w:rsidP="00F662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C2228"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4A87A53F" wp14:editId="50DB4D8F">
                <wp:simplePos x="0" y="0"/>
                <wp:positionH relativeFrom="column">
                  <wp:posOffset>-724535</wp:posOffset>
                </wp:positionH>
                <wp:positionV relativeFrom="paragraph">
                  <wp:posOffset>2628900</wp:posOffset>
                </wp:positionV>
                <wp:extent cx="2439035" cy="3276600"/>
                <wp:effectExtent l="0" t="0" r="0" b="0"/>
                <wp:wrapNone/>
                <wp:docPr id="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0">
                        <w:txbxContent>
                          <w:p w:rsidR="008C5A5F" w:rsidRDefault="008C5A5F" w:rsidP="008C5A5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Duane has lived in the East County for 32 years. </w:t>
                            </w:r>
                          </w:p>
                          <w:p w:rsidR="008C5A5F" w:rsidRDefault="008C5A5F" w:rsidP="008C5A5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He has been in the manufacturing industry in El Cajon for 25 years. </w:t>
                            </w:r>
                          </w:p>
                          <w:p w:rsidR="008C5A5F" w:rsidRDefault="008C5A5F" w:rsidP="008C5A5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He </w:t>
                            </w:r>
                            <w:r w:rsidR="00EC6E70">
                              <w:t xml:space="preserve">has </w:t>
                            </w:r>
                            <w:r w:rsidR="00E73430">
                              <w:t>owned a small b</w:t>
                            </w:r>
                            <w:r>
                              <w:t xml:space="preserve">usiness in El Cajon </w:t>
                            </w:r>
                          </w:p>
                          <w:p w:rsidR="00F66215" w:rsidRDefault="00E73430" w:rsidP="008C5A5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He graduated high school and c</w:t>
                            </w:r>
                            <w:r w:rsidR="008C5A5F">
                              <w:t xml:space="preserve">ollege in East County. </w:t>
                            </w:r>
                          </w:p>
                          <w:p w:rsidR="00EC6E70" w:rsidRDefault="00EC6E70" w:rsidP="008C5A5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He has b</w:t>
                            </w:r>
                            <w:r w:rsidR="00E73430">
                              <w:t>een involved with the off-road c</w:t>
                            </w:r>
                            <w:r>
                              <w:t xml:space="preserve">ommunity. Having participated in District 38 events.  </w:t>
                            </w:r>
                          </w:p>
                          <w:p w:rsidR="00F66215" w:rsidRDefault="00F66215" w:rsidP="006F773F">
                            <w:pPr>
                              <w:pStyle w:val="BodyText"/>
                            </w:pPr>
                          </w:p>
                          <w:p w:rsidR="008C5A5F" w:rsidRDefault="008C5A5F" w:rsidP="006F773F">
                            <w:pPr>
                              <w:pStyle w:val="BodyText"/>
                            </w:pPr>
                          </w:p>
                          <w:p w:rsidR="006675C7" w:rsidRDefault="006675C7" w:rsidP="00400EA7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Duane is determined to make El Cajon more efficient and fiscally sound. He</w:t>
                            </w:r>
                            <w:r w:rsidR="00EC6E70">
                              <w:t xml:space="preserve"> has a Bachelor’s Degree in Business Management. He will take his business experience from the fast paced, cost conscious, quality focuse</w:t>
                            </w:r>
                            <w:r w:rsidR="00E73430">
                              <w:t>d, schedule dominant, world of aerospace m</w:t>
                            </w:r>
                            <w:r w:rsidR="00EC6E70">
                              <w:t>anufacturing and transfer it over to</w:t>
                            </w:r>
                            <w:r w:rsidR="00E73430">
                              <w:t xml:space="preserve"> city g</w:t>
                            </w:r>
                            <w:r w:rsidR="00400EA7">
                              <w:t>overnment.</w:t>
                            </w:r>
                          </w:p>
                          <w:p w:rsidR="00400EA7" w:rsidRDefault="00400EA7" w:rsidP="006675C7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 </w:t>
                            </w:r>
                            <w:r w:rsidR="006675C7" w:rsidRPr="006675C7">
                              <w:t xml:space="preserve">Duane is dedicated to the business needs of El Cajon. </w:t>
                            </w:r>
                            <w:r>
                              <w:t xml:space="preserve">He </w:t>
                            </w:r>
                            <w:r w:rsidR="00287476">
                              <w:t>will work to bring</w:t>
                            </w:r>
                            <w:r>
                              <w:t xml:space="preserve"> business</w:t>
                            </w:r>
                            <w:r w:rsidR="00287476">
                              <w:t>es</w:t>
                            </w:r>
                            <w:r>
                              <w:t xml:space="preserve"> and its consumers back to El Cajon.</w:t>
                            </w:r>
                          </w:p>
                          <w:p w:rsidR="008C5A5F" w:rsidRDefault="00400EA7" w:rsidP="006F773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Duane is focused on the residents of El Cajon. He will say “NO” to rate and tax hikes. He will ensure that emergency services remain intact. As a board member of The ECPAC Foundation he is striving to bring “Arts and Entertainment” back to El Cajon.</w:t>
                            </w:r>
                          </w:p>
                          <w:p w:rsidR="008C5A5F" w:rsidRDefault="008C5A5F" w:rsidP="006F773F">
                            <w:pPr>
                              <w:pStyle w:val="BodyText"/>
                            </w:pPr>
                          </w:p>
                          <w:p w:rsidR="00F66215" w:rsidRDefault="0086444F" w:rsidP="006F773F">
                            <w:pPr>
                              <w:pStyle w:val="BodyText"/>
                            </w:pPr>
                            <w:r>
                              <w:t xml:space="preserve">Duane has been married </w:t>
                            </w:r>
                            <w:r w:rsidRPr="0086444F">
                              <w:t xml:space="preserve">to his wife Linda </w:t>
                            </w:r>
                            <w:r>
                              <w:t xml:space="preserve">for 23 years. They have two children, Braxton and </w:t>
                            </w:r>
                            <w:proofErr w:type="spellStart"/>
                            <w:r>
                              <w:t>Breasha</w:t>
                            </w:r>
                            <w:proofErr w:type="spellEnd"/>
                            <w:r>
                              <w:t>. They have l</w:t>
                            </w:r>
                            <w:r w:rsidR="001F58EF">
                              <w:t>ived in El Cajon for the past 18</w:t>
                            </w:r>
                            <w:r>
                              <w:t xml:space="preserve"> years. They </w:t>
                            </w:r>
                            <w:r w:rsidR="008C5A5F">
                              <w:t xml:space="preserve">attend and </w:t>
                            </w:r>
                            <w:r>
                              <w:t>a</w:t>
                            </w:r>
                            <w:r w:rsidR="008C5A5F">
                              <w:t>re actively involved</w:t>
                            </w:r>
                            <w:r>
                              <w:t xml:space="preserve"> </w:t>
                            </w:r>
                            <w:r w:rsidR="008C5A5F">
                              <w:t xml:space="preserve">at </w:t>
                            </w:r>
                            <w:r>
                              <w:t>Foothills Christian Church.</w:t>
                            </w:r>
                          </w:p>
                          <w:p w:rsidR="00F66215" w:rsidRDefault="00F66215" w:rsidP="006F773F">
                            <w:pPr>
                              <w:pStyle w:val="BodyText"/>
                            </w:pPr>
                          </w:p>
                          <w:p w:rsidR="00F66215" w:rsidRDefault="00F66215" w:rsidP="006F773F">
                            <w:pPr>
                              <w:pStyle w:val="BodyText"/>
                            </w:pPr>
                          </w:p>
                          <w:p w:rsidR="00F66215" w:rsidRDefault="00F66215" w:rsidP="006F773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margin-left:-57.05pt;margin-top:207pt;width:192.05pt;height:258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" filled="f" stroked="f" insetpen="t">
                <v:textbox style="mso-next-textbox:#Text Box 27" inset="2.88pt,2.88pt,2.88pt,2.88pt">
                  <w:txbxContent>
                    <w:p w:rsidR="008C5A5F" w:rsidRDefault="008C5A5F" w:rsidP="008C5A5F">
                      <w:pPr>
                        <w:pStyle w:val="BodyText"/>
                        <w:numPr>
                          <w:ilvl w:val="0"/>
                          <w:numId w:val="1"/>
                        </w:numPr>
                      </w:pPr>
                      <w:r>
                        <w:t xml:space="preserve">Duane has lived in the East County for 32 years. </w:t>
                      </w:r>
                    </w:p>
                    <w:p w:rsidR="008C5A5F" w:rsidRDefault="008C5A5F" w:rsidP="008C5A5F">
                      <w:pPr>
                        <w:pStyle w:val="BodyText"/>
                        <w:numPr>
                          <w:ilvl w:val="0"/>
                          <w:numId w:val="1"/>
                        </w:numPr>
                      </w:pPr>
                      <w:r>
                        <w:t xml:space="preserve">He has been in the manufacturing industry in El Cajon for 25 years. </w:t>
                      </w:r>
                    </w:p>
                    <w:p w:rsidR="008C5A5F" w:rsidRDefault="008C5A5F" w:rsidP="008C5A5F">
                      <w:pPr>
                        <w:pStyle w:val="BodyText"/>
                        <w:numPr>
                          <w:ilvl w:val="0"/>
                          <w:numId w:val="1"/>
                        </w:numPr>
                      </w:pPr>
                      <w:r>
                        <w:t xml:space="preserve">He </w:t>
                      </w:r>
                      <w:r w:rsidR="00EC6E70">
                        <w:t xml:space="preserve">has </w:t>
                      </w:r>
                      <w:r w:rsidR="00E73430">
                        <w:t>owned a small b</w:t>
                      </w:r>
                      <w:r>
                        <w:t xml:space="preserve">usiness in El Cajon </w:t>
                      </w:r>
                    </w:p>
                    <w:p w:rsidR="00F66215" w:rsidRDefault="00E73430" w:rsidP="008C5A5F">
                      <w:pPr>
                        <w:pStyle w:val="BodyText"/>
                        <w:numPr>
                          <w:ilvl w:val="0"/>
                          <w:numId w:val="1"/>
                        </w:numPr>
                      </w:pPr>
                      <w:r>
                        <w:t>He graduated high school and c</w:t>
                      </w:r>
                      <w:r w:rsidR="008C5A5F">
                        <w:t xml:space="preserve">ollege in East County. </w:t>
                      </w:r>
                    </w:p>
                    <w:p w:rsidR="00EC6E70" w:rsidRDefault="00EC6E70" w:rsidP="008C5A5F">
                      <w:pPr>
                        <w:pStyle w:val="BodyText"/>
                        <w:numPr>
                          <w:ilvl w:val="0"/>
                          <w:numId w:val="1"/>
                        </w:numPr>
                      </w:pPr>
                      <w:r>
                        <w:t>He has b</w:t>
                      </w:r>
                      <w:r w:rsidR="00E73430">
                        <w:t>een involved with the off-road c</w:t>
                      </w:r>
                      <w:r>
                        <w:t xml:space="preserve">ommunity. Having participated in District 38 events.  </w:t>
                      </w:r>
                    </w:p>
                    <w:p w:rsidR="00F66215" w:rsidRDefault="00F66215" w:rsidP="006F773F">
                      <w:pPr>
                        <w:pStyle w:val="BodyText"/>
                      </w:pPr>
                    </w:p>
                    <w:p w:rsidR="008C5A5F" w:rsidRDefault="008C5A5F" w:rsidP="006F773F">
                      <w:pPr>
                        <w:pStyle w:val="BodyText"/>
                      </w:pPr>
                    </w:p>
                    <w:p w:rsidR="006675C7" w:rsidRDefault="006675C7" w:rsidP="00400EA7">
                      <w:pPr>
                        <w:pStyle w:val="BodyText"/>
                        <w:numPr>
                          <w:ilvl w:val="0"/>
                          <w:numId w:val="2"/>
                        </w:numPr>
                      </w:pPr>
                      <w:r>
                        <w:t>Duane is determined to make El Cajon more efficient and fiscally sound. He</w:t>
                      </w:r>
                      <w:r w:rsidR="00EC6E70">
                        <w:t xml:space="preserve"> has a Bachelor’s Degree in Business Management. He will take his business experience from the fast paced, cost conscious, quality focuse</w:t>
                      </w:r>
                      <w:r w:rsidR="00E73430">
                        <w:t>d, schedule dominant, world of aerospace m</w:t>
                      </w:r>
                      <w:r w:rsidR="00EC6E70">
                        <w:t>anufacturing and transfer it over to</w:t>
                      </w:r>
                      <w:r w:rsidR="00E73430">
                        <w:t xml:space="preserve"> city g</w:t>
                      </w:r>
                      <w:r w:rsidR="00400EA7">
                        <w:t>overnment.</w:t>
                      </w:r>
                    </w:p>
                    <w:p w:rsidR="00400EA7" w:rsidRDefault="00400EA7" w:rsidP="006675C7">
                      <w:pPr>
                        <w:pStyle w:val="BodyText"/>
                        <w:numPr>
                          <w:ilvl w:val="0"/>
                          <w:numId w:val="2"/>
                        </w:numPr>
                      </w:pPr>
                      <w:r>
                        <w:t xml:space="preserve"> </w:t>
                      </w:r>
                      <w:r w:rsidR="006675C7" w:rsidRPr="006675C7">
                        <w:t xml:space="preserve">Duane is dedicated to the business needs of El Cajon. </w:t>
                      </w:r>
                      <w:r>
                        <w:t xml:space="preserve">He </w:t>
                      </w:r>
                      <w:r w:rsidR="00287476">
                        <w:t>will work to bring</w:t>
                      </w:r>
                      <w:r>
                        <w:t xml:space="preserve"> business</w:t>
                      </w:r>
                      <w:r w:rsidR="00287476">
                        <w:t>es</w:t>
                      </w:r>
                      <w:r>
                        <w:t xml:space="preserve"> and its consumers back to El Cajon.</w:t>
                      </w:r>
                    </w:p>
                    <w:p w:rsidR="008C5A5F" w:rsidRDefault="00400EA7" w:rsidP="006F773F">
                      <w:pPr>
                        <w:pStyle w:val="BodyText"/>
                        <w:numPr>
                          <w:ilvl w:val="0"/>
                          <w:numId w:val="2"/>
                        </w:numPr>
                      </w:pPr>
                      <w:r>
                        <w:t>Duane is focused on the residents of El Cajon. He will say “NO” to rate and tax hikes. He will ensure that emergency services remain intact. As a board member of The ECPAC Foundation he is striving to bring “Arts and Entertainment” back to El Cajon.</w:t>
                      </w:r>
                    </w:p>
                    <w:p w:rsidR="008C5A5F" w:rsidRDefault="008C5A5F" w:rsidP="006F773F">
                      <w:pPr>
                        <w:pStyle w:val="BodyText"/>
                      </w:pPr>
                    </w:p>
                    <w:p w:rsidR="00F66215" w:rsidRDefault="0086444F" w:rsidP="006F773F">
                      <w:pPr>
                        <w:pStyle w:val="BodyText"/>
                      </w:pPr>
                      <w:r>
                        <w:t xml:space="preserve">Duane has been married </w:t>
                      </w:r>
                      <w:r w:rsidRPr="0086444F">
                        <w:t xml:space="preserve">to his wife Linda </w:t>
                      </w:r>
                      <w:r>
                        <w:t xml:space="preserve">for 23 years. They have two children, Braxton and </w:t>
                      </w:r>
                      <w:proofErr w:type="spellStart"/>
                      <w:r>
                        <w:t>Breasha</w:t>
                      </w:r>
                      <w:proofErr w:type="spellEnd"/>
                      <w:r>
                        <w:t>. They have l</w:t>
                      </w:r>
                      <w:r w:rsidR="001F58EF">
                        <w:t>ived in El Cajon for the past 18</w:t>
                      </w:r>
                      <w:r>
                        <w:t xml:space="preserve"> years. They </w:t>
                      </w:r>
                      <w:r w:rsidR="008C5A5F">
                        <w:t xml:space="preserve">attend and </w:t>
                      </w:r>
                      <w:r>
                        <w:t>a</w:t>
                      </w:r>
                      <w:r w:rsidR="008C5A5F">
                        <w:t>re actively involved</w:t>
                      </w:r>
                      <w:r>
                        <w:t xml:space="preserve"> </w:t>
                      </w:r>
                      <w:r w:rsidR="008C5A5F">
                        <w:t xml:space="preserve">at </w:t>
                      </w:r>
                      <w:r>
                        <w:t>Foothills Christian Church.</w:t>
                      </w:r>
                    </w:p>
                    <w:p w:rsidR="00F66215" w:rsidRDefault="00F66215" w:rsidP="006F773F">
                      <w:pPr>
                        <w:pStyle w:val="BodyText"/>
                      </w:pPr>
                    </w:p>
                    <w:p w:rsidR="00F66215" w:rsidRDefault="00F66215" w:rsidP="006F773F">
                      <w:pPr>
                        <w:pStyle w:val="BodyText"/>
                      </w:pPr>
                    </w:p>
                    <w:p w:rsidR="00F66215" w:rsidRDefault="00F66215" w:rsidP="006F773F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 w:rsidR="00AC2228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083B4177" wp14:editId="644B35E4">
                <wp:simplePos x="0" y="0"/>
                <wp:positionH relativeFrom="column">
                  <wp:posOffset>-914400</wp:posOffset>
                </wp:positionH>
                <wp:positionV relativeFrom="paragraph">
                  <wp:posOffset>-281940</wp:posOffset>
                </wp:positionV>
                <wp:extent cx="2971800" cy="685800"/>
                <wp:effectExtent l="635" t="3810" r="0" b="0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6215" w:rsidRDefault="008830EF" w:rsidP="006F773F">
                            <w:pPr>
                              <w:pStyle w:val="Subhead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C5A5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Duane Swainston </w:t>
                            </w:r>
                          </w:p>
                          <w:p w:rsidR="008C5A5F" w:rsidRDefault="008C5A5F" w:rsidP="006F773F">
                            <w:pPr>
                              <w:pStyle w:val="Subhead"/>
                            </w:pPr>
                            <w:r>
                              <w:t>Understands the needs of</w:t>
                            </w:r>
                          </w:p>
                          <w:p w:rsidR="008C5A5F" w:rsidRPr="008C5A5F" w:rsidRDefault="008C5A5F" w:rsidP="006F773F">
                            <w:pPr>
                              <w:pStyle w:val="Subhead"/>
                            </w:pPr>
                            <w:r>
                              <w:t xml:space="preserve"> El Cajon and East County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-1in;margin-top:-22.2pt;width:234pt;height:54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" filled="f" fillcolor="#cd4313" stroked="f" insetpen="t">
                <v:textbox inset="2.88pt,2.88pt,2.88pt,2.88pt">
                  <w:txbxContent>
                    <w:p w:rsidR="00F66215" w:rsidRDefault="008830EF" w:rsidP="006F773F">
                      <w:pPr>
                        <w:pStyle w:val="Subhead"/>
                        <w:rPr>
                          <w:b/>
                          <w:sz w:val="32"/>
                          <w:szCs w:val="32"/>
                        </w:rPr>
                      </w:pPr>
                      <w:r w:rsidRPr="008C5A5F">
                        <w:rPr>
                          <w:b/>
                          <w:sz w:val="32"/>
                          <w:szCs w:val="32"/>
                        </w:rPr>
                        <w:t xml:space="preserve">Duane Swainston </w:t>
                      </w:r>
                    </w:p>
                    <w:p w:rsidR="008C5A5F" w:rsidRDefault="008C5A5F" w:rsidP="006F773F">
                      <w:pPr>
                        <w:pStyle w:val="Subhead"/>
                      </w:pPr>
                      <w:r>
                        <w:t>Understands the needs of</w:t>
                      </w:r>
                    </w:p>
                    <w:p w:rsidR="008C5A5F" w:rsidRPr="008C5A5F" w:rsidRDefault="008C5A5F" w:rsidP="006F773F">
                      <w:pPr>
                        <w:pStyle w:val="Subhead"/>
                      </w:pPr>
                      <w:r>
                        <w:t xml:space="preserve"> El Cajon and East County</w:t>
                      </w:r>
                    </w:p>
                  </w:txbxContent>
                </v:textbox>
              </v:shape>
            </w:pict>
          </mc:Fallback>
        </mc:AlternateContent>
      </w:r>
      <w:r w:rsidR="00AC2228">
        <w:rPr>
          <w:noProof/>
          <w:color w:val="auto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345F467E" wp14:editId="4620215F">
                <wp:simplePos x="0" y="0"/>
                <wp:positionH relativeFrom="column">
                  <wp:posOffset>5715000</wp:posOffset>
                </wp:positionH>
                <wp:positionV relativeFrom="paragraph">
                  <wp:posOffset>-274320</wp:posOffset>
                </wp:positionV>
                <wp:extent cx="2971800" cy="678180"/>
                <wp:effectExtent l="635" t="0" r="0" b="1905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6215" w:rsidRPr="004C6CEC" w:rsidRDefault="008830EF" w:rsidP="00F66215">
                            <w:pPr>
                              <w:pStyle w:val="Heading4"/>
                              <w:rPr>
                                <w:color w:val="411D0E"/>
                                <w:sz w:val="32"/>
                              </w:rPr>
                            </w:pPr>
                            <w:r>
                              <w:rPr>
                                <w:color w:val="411D0E"/>
                                <w:sz w:val="32"/>
                              </w:rPr>
                              <w:t>Duane Swainston</w:t>
                            </w:r>
                          </w:p>
                          <w:p w:rsidR="0086444F" w:rsidRDefault="0086444F" w:rsidP="006F773F">
                            <w:pPr>
                              <w:pStyle w:val="Subhead"/>
                            </w:pPr>
                            <w:r>
                              <w:t xml:space="preserve">A Family Man, with Strong Character </w:t>
                            </w:r>
                          </w:p>
                          <w:p w:rsidR="00F66215" w:rsidRPr="004C6CEC" w:rsidRDefault="0086444F" w:rsidP="006F773F">
                            <w:pPr>
                              <w:pStyle w:val="Subhead"/>
                            </w:pP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a Commitment to Family Values</w:t>
                            </w:r>
                          </w:p>
                          <w:p w:rsidR="00F66215" w:rsidRPr="004C6CEC" w:rsidRDefault="00F66215" w:rsidP="00F662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450pt;margin-top:-21.6pt;width:234pt;height:53.4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" filled="f" fillcolor="#cd4313" stroked="f" insetpen="t">
                <v:textbox inset="2.88pt,2.88pt,2.88pt,2.88pt">
                  <w:txbxContent>
                    <w:p w:rsidR="00F66215" w:rsidRPr="004C6CEC" w:rsidRDefault="008830EF" w:rsidP="00F66215">
                      <w:pPr>
                        <w:pStyle w:val="Heading4"/>
                        <w:rPr>
                          <w:color w:val="411D0E"/>
                          <w:sz w:val="32"/>
                        </w:rPr>
                      </w:pPr>
                      <w:r>
                        <w:rPr>
                          <w:color w:val="411D0E"/>
                          <w:sz w:val="32"/>
                        </w:rPr>
                        <w:t>Duane Swainston</w:t>
                      </w:r>
                    </w:p>
                    <w:p w:rsidR="0086444F" w:rsidRDefault="0086444F" w:rsidP="006F773F">
                      <w:pPr>
                        <w:pStyle w:val="Subhead"/>
                      </w:pPr>
                      <w:r>
                        <w:t xml:space="preserve">A Family Man, with Strong Character </w:t>
                      </w:r>
                    </w:p>
                    <w:p w:rsidR="00F66215" w:rsidRPr="004C6CEC" w:rsidRDefault="0086444F" w:rsidP="006F773F">
                      <w:pPr>
                        <w:pStyle w:val="Subhead"/>
                      </w:pP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a Commitment to Family Values</w:t>
                      </w:r>
                    </w:p>
                    <w:p w:rsidR="00F66215" w:rsidRPr="004C6CEC" w:rsidRDefault="00F66215" w:rsidP="00F662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C2228"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59AD0BEE" wp14:editId="5EAFA22B">
                <wp:simplePos x="0" y="0"/>
                <wp:positionH relativeFrom="column">
                  <wp:posOffset>6057900</wp:posOffset>
                </wp:positionH>
                <wp:positionV relativeFrom="paragraph">
                  <wp:posOffset>2781300</wp:posOffset>
                </wp:positionV>
                <wp:extent cx="2286000" cy="2019300"/>
                <wp:effectExtent l="0" t="0" r="0" b="0"/>
                <wp:wrapNone/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0" seq="2"/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477pt;margin-top:219pt;width:180pt;height:159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" filled="f" fillcolor="#cd4313" stroked="f" insetpen="t">
                <v:textbox inset="2.88pt,2.88pt,2.88pt,2.88pt">
                  <w:txbxContent/>
                </v:textbox>
              </v:shape>
            </w:pict>
          </mc:Fallback>
        </mc:AlternateContent>
      </w:r>
      <w:bookmarkStart w:id="0" w:name="_GoBack"/>
      <w:r w:rsidR="00AC2228">
        <w:rPr>
          <w:noProof/>
        </w:rPr>
        <w:drawing>
          <wp:anchor distT="0" distB="0" distL="114300" distR="114300" simplePos="0" relativeHeight="251667968" behindDoc="1" locked="0" layoutInCell="1" allowOverlap="1" wp14:anchorId="12ED3D5E" wp14:editId="3257E849">
            <wp:simplePos x="0" y="0"/>
            <wp:positionH relativeFrom="column">
              <wp:posOffset>-1143000</wp:posOffset>
            </wp:positionH>
            <wp:positionV relativeFrom="paragraph">
              <wp:posOffset>-1005840</wp:posOffset>
            </wp:positionV>
            <wp:extent cx="10058400" cy="7772400"/>
            <wp:effectExtent l="0" t="0" r="0" b="0"/>
            <wp:wrapNone/>
            <wp:docPr id="50" name="Picture 50" descr="fresh_bro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resh_bro_insid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C222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2286000</wp:posOffset>
                </wp:positionV>
                <wp:extent cx="2171700" cy="342900"/>
                <wp:effectExtent l="0" t="0" r="0" b="0"/>
                <wp:wrapNone/>
                <wp:docPr id="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215" w:rsidRPr="005337FD" w:rsidRDefault="00643384" w:rsidP="006F773F">
                            <w:pPr>
                              <w:pStyle w:val="Caption1"/>
                            </w:pPr>
                            <w:r>
                              <w:t xml:space="preserve"> Linda, </w:t>
                            </w:r>
                            <w:r w:rsidR="00782457">
                              <w:t xml:space="preserve">Duane, </w:t>
                            </w:r>
                            <w:proofErr w:type="spellStart"/>
                            <w:r>
                              <w:t>Breasha</w:t>
                            </w:r>
                            <w:proofErr w:type="spellEnd"/>
                            <w:r>
                              <w:t>, and Braxton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1" type="#_x0000_t202" style="position:absolute;margin-left:486pt;margin-top:180pt;width:171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/wmtw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" filled="f" stroked="f">
                <v:textbox>
                  <w:txbxContent>
                    <w:p w:rsidR="00F66215" w:rsidRPr="005337FD" w:rsidRDefault="00643384" w:rsidP="006F773F">
                      <w:pPr>
                        <w:pStyle w:val="Caption1"/>
                      </w:pPr>
                      <w:r>
                        <w:t xml:space="preserve"> Linda, </w:t>
                      </w:r>
                      <w:r w:rsidR="00782457">
                        <w:t xml:space="preserve">Duane, </w:t>
                      </w:r>
                      <w:proofErr w:type="spellStart"/>
                      <w:r>
                        <w:t>Breasha</w:t>
                      </w:r>
                      <w:proofErr w:type="spellEnd"/>
                      <w:r>
                        <w:t>, and Braxton</w:t>
                      </w:r>
                    </w:p>
                  </w:txbxContent>
                </v:textbox>
              </v:shape>
            </w:pict>
          </mc:Fallback>
        </mc:AlternateContent>
      </w:r>
      <w:r w:rsidR="00AC2228">
        <w:rPr>
          <w:noProof/>
          <w:color w:val="auto"/>
          <w:kern w:val="0"/>
          <w:sz w:val="24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3875405</wp:posOffset>
            </wp:positionV>
            <wp:extent cx="1026160" cy="960755"/>
            <wp:effectExtent l="0" t="0" r="0" b="0"/>
            <wp:wrapNone/>
            <wp:docPr id="15" name="Picture 15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6215" w:rsidSect="00F66215">
      <w:pgSz w:w="15840" w:h="12240" w:orient="landscape"/>
      <w:pgMar w:top="1440" w:right="1800" w:bottom="1440" w:left="18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22A" w:rsidRDefault="0051222A">
      <w:r>
        <w:separator/>
      </w:r>
    </w:p>
  </w:endnote>
  <w:endnote w:type="continuationSeparator" w:id="0">
    <w:p w:rsidR="0051222A" w:rsidRDefault="00512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22A" w:rsidRDefault="0051222A">
      <w:r>
        <w:separator/>
      </w:r>
    </w:p>
  </w:footnote>
  <w:footnote w:type="continuationSeparator" w:id="0">
    <w:p w:rsidR="0051222A" w:rsidRDefault="00512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42E24"/>
    <w:multiLevelType w:val="hybridMultilevel"/>
    <w:tmpl w:val="ADEE15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835E07"/>
    <w:multiLevelType w:val="hybridMultilevel"/>
    <w:tmpl w:val="C1EAB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0EF"/>
    <w:rsid w:val="0000234F"/>
    <w:rsid w:val="00074403"/>
    <w:rsid w:val="00111039"/>
    <w:rsid w:val="0011542E"/>
    <w:rsid w:val="001D3C18"/>
    <w:rsid w:val="001F58EF"/>
    <w:rsid w:val="00227959"/>
    <w:rsid w:val="00287476"/>
    <w:rsid w:val="003B155D"/>
    <w:rsid w:val="003B4628"/>
    <w:rsid w:val="00400EA7"/>
    <w:rsid w:val="004C266F"/>
    <w:rsid w:val="0051222A"/>
    <w:rsid w:val="005C73FC"/>
    <w:rsid w:val="00643384"/>
    <w:rsid w:val="00651837"/>
    <w:rsid w:val="006675C7"/>
    <w:rsid w:val="006E28A1"/>
    <w:rsid w:val="006F773F"/>
    <w:rsid w:val="00782457"/>
    <w:rsid w:val="0086444F"/>
    <w:rsid w:val="008830EF"/>
    <w:rsid w:val="008C5A5F"/>
    <w:rsid w:val="00AC2228"/>
    <w:rsid w:val="00B41A0E"/>
    <w:rsid w:val="00DD5566"/>
    <w:rsid w:val="00E73430"/>
    <w:rsid w:val="00EC6E70"/>
    <w:rsid w:val="00F03D95"/>
    <w:rsid w:val="00F6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b/>
      <w:color w:val="800000"/>
      <w:sz w:val="22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color w:val="800000"/>
      <w:lang w:val="en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  <w:lang w:val="en"/>
    </w:rPr>
  </w:style>
  <w:style w:type="paragraph" w:styleId="Heading4">
    <w:name w:val="heading 4"/>
    <w:basedOn w:val="Normal"/>
    <w:next w:val="Normal"/>
    <w:qFormat/>
    <w:pPr>
      <w:keepNext/>
      <w:widowControl w:val="0"/>
      <w:jc w:val="center"/>
      <w:outlineLvl w:val="3"/>
    </w:pPr>
    <w:rPr>
      <w:b/>
      <w:color w:val="800000"/>
      <w:sz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F773F"/>
    <w:pPr>
      <w:widowControl w:val="0"/>
      <w:spacing w:line="360" w:lineRule="auto"/>
    </w:pPr>
    <w:rPr>
      <w:color w:val="493A17"/>
      <w:sz w:val="22"/>
      <w:lang w:val="en"/>
    </w:rPr>
  </w:style>
  <w:style w:type="paragraph" w:styleId="BodyText2">
    <w:name w:val="Body Text 2"/>
    <w:basedOn w:val="Normal"/>
    <w:pPr>
      <w:widowControl w:val="0"/>
      <w:spacing w:before="240" w:line="360" w:lineRule="auto"/>
    </w:pPr>
    <w:rPr>
      <w:b/>
      <w:color w:val="800000"/>
      <w:sz w:val="22"/>
      <w:lang w:val="en"/>
    </w:rPr>
  </w:style>
  <w:style w:type="paragraph" w:styleId="BodyText3">
    <w:name w:val="Body Text 3"/>
    <w:basedOn w:val="Normal"/>
    <w:link w:val="BodyText3Char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  <w:lang w:val="en"/>
    </w:rPr>
  </w:style>
  <w:style w:type="paragraph" w:styleId="DocumentMap">
    <w:name w:val="Document Map"/>
    <w:basedOn w:val="Normal"/>
    <w:semiHidden/>
    <w:rsid w:val="0027046B"/>
    <w:pPr>
      <w:shd w:val="clear" w:color="auto" w:fill="C6D5EC"/>
    </w:pPr>
    <w:rPr>
      <w:rFonts w:ascii="Lucida Grande" w:hAnsi="Lucida Grande"/>
      <w:sz w:val="24"/>
      <w:szCs w:val="24"/>
    </w:rPr>
  </w:style>
  <w:style w:type="paragraph" w:styleId="Header">
    <w:name w:val="header"/>
    <w:basedOn w:val="Normal"/>
    <w:rsid w:val="000743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3DC"/>
    <w:pPr>
      <w:tabs>
        <w:tab w:val="center" w:pos="4320"/>
        <w:tab w:val="right" w:pos="8640"/>
      </w:tabs>
    </w:pPr>
  </w:style>
  <w:style w:type="paragraph" w:customStyle="1" w:styleId="LogoBox">
    <w:name w:val="Logo Box"/>
    <w:basedOn w:val="BodyText3"/>
    <w:link w:val="LogoBoxChar"/>
    <w:qFormat/>
    <w:rsid w:val="006F773F"/>
    <w:pPr>
      <w:spacing w:line="250" w:lineRule="auto"/>
    </w:pPr>
    <w:rPr>
      <w:rFonts w:ascii="Times New Roman" w:hAnsi="Times New Roman"/>
      <w:color w:val="411D0E"/>
      <w:sz w:val="24"/>
    </w:rPr>
  </w:style>
  <w:style w:type="paragraph" w:customStyle="1" w:styleId="PhFax">
    <w:name w:val="Ph/Fax"/>
    <w:basedOn w:val="Normal"/>
    <w:link w:val="PhFaxChar"/>
    <w:qFormat/>
    <w:rsid w:val="006F773F"/>
    <w:pPr>
      <w:widowControl w:val="0"/>
      <w:jc w:val="center"/>
    </w:pPr>
    <w:rPr>
      <w:b/>
      <w:i/>
      <w:color w:val="411D0E"/>
      <w:sz w:val="24"/>
      <w:lang w:val="en"/>
    </w:rPr>
  </w:style>
  <w:style w:type="character" w:customStyle="1" w:styleId="BodyText3Char">
    <w:name w:val="Body Text 3 Char"/>
    <w:basedOn w:val="DefaultParagraphFont"/>
    <w:link w:val="BodyText3"/>
    <w:rsid w:val="006F773F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LogoBoxChar">
    <w:name w:val="Logo Box Char"/>
    <w:basedOn w:val="BodyText3Char"/>
    <w:link w:val="LogoBox"/>
    <w:rsid w:val="006F773F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address">
    <w:name w:val="address"/>
    <w:basedOn w:val="Normal"/>
    <w:link w:val="addressChar"/>
    <w:qFormat/>
    <w:rsid w:val="006F773F"/>
    <w:pPr>
      <w:widowControl w:val="0"/>
      <w:jc w:val="center"/>
    </w:pPr>
    <w:rPr>
      <w:color w:val="411D0E"/>
      <w:sz w:val="24"/>
      <w:lang w:val="en"/>
    </w:rPr>
  </w:style>
  <w:style w:type="character" w:customStyle="1" w:styleId="PhFaxChar">
    <w:name w:val="Ph/Fax Char"/>
    <w:basedOn w:val="DefaultParagraphFont"/>
    <w:link w:val="PhFax"/>
    <w:rsid w:val="006F773F"/>
    <w:rPr>
      <w:b/>
      <w:i/>
      <w:color w:val="411D0E"/>
      <w:kern w:val="28"/>
      <w:sz w:val="24"/>
      <w:lang w:val="en"/>
    </w:rPr>
  </w:style>
  <w:style w:type="paragraph" w:customStyle="1" w:styleId="website">
    <w:name w:val="website"/>
    <w:basedOn w:val="Normal"/>
    <w:link w:val="websiteChar"/>
    <w:qFormat/>
    <w:rsid w:val="006F773F"/>
    <w:pPr>
      <w:widowControl w:val="0"/>
      <w:jc w:val="center"/>
    </w:pPr>
    <w:rPr>
      <w:b/>
      <w:smallCaps/>
      <w:color w:val="411D0E"/>
      <w:sz w:val="24"/>
      <w:lang w:val="en"/>
    </w:rPr>
  </w:style>
  <w:style w:type="character" w:customStyle="1" w:styleId="addressChar">
    <w:name w:val="address Char"/>
    <w:basedOn w:val="DefaultParagraphFont"/>
    <w:link w:val="address"/>
    <w:rsid w:val="006F773F"/>
    <w:rPr>
      <w:color w:val="411D0E"/>
      <w:kern w:val="28"/>
      <w:sz w:val="24"/>
      <w:lang w:val="en"/>
    </w:rPr>
  </w:style>
  <w:style w:type="paragraph" w:customStyle="1" w:styleId="Photobox">
    <w:name w:val="Photo box"/>
    <w:basedOn w:val="Normal"/>
    <w:link w:val="PhotoboxChar"/>
    <w:qFormat/>
    <w:rsid w:val="006F773F"/>
    <w:pPr>
      <w:jc w:val="center"/>
    </w:pPr>
    <w:rPr>
      <w:i/>
      <w:color w:val="411D0E"/>
    </w:rPr>
  </w:style>
  <w:style w:type="character" w:customStyle="1" w:styleId="websiteChar">
    <w:name w:val="website Char"/>
    <w:basedOn w:val="DefaultParagraphFont"/>
    <w:link w:val="website"/>
    <w:rsid w:val="006F773F"/>
    <w:rPr>
      <w:b/>
      <w:smallCaps/>
      <w:color w:val="411D0E"/>
      <w:kern w:val="28"/>
      <w:sz w:val="24"/>
      <w:lang w:val="en"/>
    </w:rPr>
  </w:style>
  <w:style w:type="paragraph" w:customStyle="1" w:styleId="PlaceHeadline">
    <w:name w:val="Place Headline"/>
    <w:basedOn w:val="BodyText3"/>
    <w:link w:val="PlaceHeadlineChar"/>
    <w:qFormat/>
    <w:rsid w:val="006F773F"/>
    <w:pPr>
      <w:spacing w:line="360" w:lineRule="auto"/>
    </w:pPr>
    <w:rPr>
      <w:rFonts w:ascii="Times New Roman" w:hAnsi="Times New Roman"/>
      <w:color w:val="411D0E"/>
    </w:rPr>
  </w:style>
  <w:style w:type="character" w:customStyle="1" w:styleId="PhotoboxChar">
    <w:name w:val="Photo box Char"/>
    <w:basedOn w:val="DefaultParagraphFont"/>
    <w:link w:val="Photobox"/>
    <w:rsid w:val="006F773F"/>
    <w:rPr>
      <w:i/>
      <w:color w:val="411D0E"/>
      <w:kern w:val="28"/>
    </w:rPr>
  </w:style>
  <w:style w:type="paragraph" w:customStyle="1" w:styleId="Taglinehere">
    <w:name w:val="Tagline here"/>
    <w:basedOn w:val="Normal"/>
    <w:link w:val="TaglinehereChar"/>
    <w:qFormat/>
    <w:rsid w:val="006F773F"/>
    <w:pPr>
      <w:widowControl w:val="0"/>
      <w:spacing w:line="384" w:lineRule="auto"/>
      <w:jc w:val="center"/>
    </w:pPr>
    <w:rPr>
      <w:color w:val="411D0E"/>
      <w:sz w:val="24"/>
      <w:lang w:val="en"/>
    </w:rPr>
  </w:style>
  <w:style w:type="character" w:customStyle="1" w:styleId="PlaceHeadlineChar">
    <w:name w:val="Place Headline Char"/>
    <w:basedOn w:val="BodyText3Char"/>
    <w:link w:val="PlaceHeadline"/>
    <w:rsid w:val="006F773F"/>
    <w:rPr>
      <w:rFonts w:ascii="Adobe Jenson Pro" w:hAnsi="Adobe Jenson Pro"/>
      <w:b/>
      <w:color w:val="411D0E"/>
      <w:kern w:val="28"/>
      <w:sz w:val="28"/>
      <w:lang w:val="en"/>
    </w:rPr>
  </w:style>
  <w:style w:type="paragraph" w:customStyle="1" w:styleId="Subhead">
    <w:name w:val="Subhead"/>
    <w:basedOn w:val="Normal"/>
    <w:link w:val="SubheadChar"/>
    <w:qFormat/>
    <w:rsid w:val="006F773F"/>
    <w:pPr>
      <w:jc w:val="center"/>
    </w:pPr>
    <w:rPr>
      <w:color w:val="411D0E"/>
    </w:rPr>
  </w:style>
  <w:style w:type="character" w:customStyle="1" w:styleId="TaglinehereChar">
    <w:name w:val="Tagline here Char"/>
    <w:basedOn w:val="DefaultParagraphFont"/>
    <w:link w:val="Taglinehere"/>
    <w:rsid w:val="006F773F"/>
    <w:rPr>
      <w:color w:val="411D0E"/>
      <w:kern w:val="28"/>
      <w:sz w:val="24"/>
      <w:lang w:val="en"/>
    </w:rPr>
  </w:style>
  <w:style w:type="paragraph" w:customStyle="1" w:styleId="Caption1">
    <w:name w:val="Caption1"/>
    <w:basedOn w:val="Normal"/>
    <w:link w:val="captionChar"/>
    <w:qFormat/>
    <w:rsid w:val="006F773F"/>
    <w:rPr>
      <w:i/>
      <w:color w:val="411D0E"/>
    </w:rPr>
  </w:style>
  <w:style w:type="character" w:customStyle="1" w:styleId="SubheadChar">
    <w:name w:val="Subhead Char"/>
    <w:basedOn w:val="DefaultParagraphFont"/>
    <w:link w:val="Subhead"/>
    <w:rsid w:val="006F773F"/>
    <w:rPr>
      <w:color w:val="411D0E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628"/>
    <w:rPr>
      <w:rFonts w:ascii="Tahoma" w:hAnsi="Tahoma" w:cs="Tahoma"/>
      <w:sz w:val="16"/>
      <w:szCs w:val="16"/>
    </w:rPr>
  </w:style>
  <w:style w:type="character" w:customStyle="1" w:styleId="captionChar">
    <w:name w:val="caption Char"/>
    <w:basedOn w:val="DefaultParagraphFont"/>
    <w:link w:val="Caption1"/>
    <w:rsid w:val="006F773F"/>
    <w:rPr>
      <w:i/>
      <w:color w:val="411D0E"/>
      <w:kern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628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b/>
      <w:color w:val="800000"/>
      <w:sz w:val="22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color w:val="800000"/>
      <w:lang w:val="en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  <w:lang w:val="en"/>
    </w:rPr>
  </w:style>
  <w:style w:type="paragraph" w:styleId="Heading4">
    <w:name w:val="heading 4"/>
    <w:basedOn w:val="Normal"/>
    <w:next w:val="Normal"/>
    <w:qFormat/>
    <w:pPr>
      <w:keepNext/>
      <w:widowControl w:val="0"/>
      <w:jc w:val="center"/>
      <w:outlineLvl w:val="3"/>
    </w:pPr>
    <w:rPr>
      <w:b/>
      <w:color w:val="800000"/>
      <w:sz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F773F"/>
    <w:pPr>
      <w:widowControl w:val="0"/>
      <w:spacing w:line="360" w:lineRule="auto"/>
    </w:pPr>
    <w:rPr>
      <w:color w:val="493A17"/>
      <w:sz w:val="22"/>
      <w:lang w:val="en"/>
    </w:rPr>
  </w:style>
  <w:style w:type="paragraph" w:styleId="BodyText2">
    <w:name w:val="Body Text 2"/>
    <w:basedOn w:val="Normal"/>
    <w:pPr>
      <w:widowControl w:val="0"/>
      <w:spacing w:before="240" w:line="360" w:lineRule="auto"/>
    </w:pPr>
    <w:rPr>
      <w:b/>
      <w:color w:val="800000"/>
      <w:sz w:val="22"/>
      <w:lang w:val="en"/>
    </w:rPr>
  </w:style>
  <w:style w:type="paragraph" w:styleId="BodyText3">
    <w:name w:val="Body Text 3"/>
    <w:basedOn w:val="Normal"/>
    <w:link w:val="BodyText3Char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  <w:lang w:val="en"/>
    </w:rPr>
  </w:style>
  <w:style w:type="paragraph" w:styleId="DocumentMap">
    <w:name w:val="Document Map"/>
    <w:basedOn w:val="Normal"/>
    <w:semiHidden/>
    <w:rsid w:val="0027046B"/>
    <w:pPr>
      <w:shd w:val="clear" w:color="auto" w:fill="C6D5EC"/>
    </w:pPr>
    <w:rPr>
      <w:rFonts w:ascii="Lucida Grande" w:hAnsi="Lucida Grande"/>
      <w:sz w:val="24"/>
      <w:szCs w:val="24"/>
    </w:rPr>
  </w:style>
  <w:style w:type="paragraph" w:styleId="Header">
    <w:name w:val="header"/>
    <w:basedOn w:val="Normal"/>
    <w:rsid w:val="000743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3DC"/>
    <w:pPr>
      <w:tabs>
        <w:tab w:val="center" w:pos="4320"/>
        <w:tab w:val="right" w:pos="8640"/>
      </w:tabs>
    </w:pPr>
  </w:style>
  <w:style w:type="paragraph" w:customStyle="1" w:styleId="LogoBox">
    <w:name w:val="Logo Box"/>
    <w:basedOn w:val="BodyText3"/>
    <w:link w:val="LogoBoxChar"/>
    <w:qFormat/>
    <w:rsid w:val="006F773F"/>
    <w:pPr>
      <w:spacing w:line="250" w:lineRule="auto"/>
    </w:pPr>
    <w:rPr>
      <w:rFonts w:ascii="Times New Roman" w:hAnsi="Times New Roman"/>
      <w:color w:val="411D0E"/>
      <w:sz w:val="24"/>
    </w:rPr>
  </w:style>
  <w:style w:type="paragraph" w:customStyle="1" w:styleId="PhFax">
    <w:name w:val="Ph/Fax"/>
    <w:basedOn w:val="Normal"/>
    <w:link w:val="PhFaxChar"/>
    <w:qFormat/>
    <w:rsid w:val="006F773F"/>
    <w:pPr>
      <w:widowControl w:val="0"/>
      <w:jc w:val="center"/>
    </w:pPr>
    <w:rPr>
      <w:b/>
      <w:i/>
      <w:color w:val="411D0E"/>
      <w:sz w:val="24"/>
      <w:lang w:val="en"/>
    </w:rPr>
  </w:style>
  <w:style w:type="character" w:customStyle="1" w:styleId="BodyText3Char">
    <w:name w:val="Body Text 3 Char"/>
    <w:basedOn w:val="DefaultParagraphFont"/>
    <w:link w:val="BodyText3"/>
    <w:rsid w:val="006F773F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LogoBoxChar">
    <w:name w:val="Logo Box Char"/>
    <w:basedOn w:val="BodyText3Char"/>
    <w:link w:val="LogoBox"/>
    <w:rsid w:val="006F773F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address">
    <w:name w:val="address"/>
    <w:basedOn w:val="Normal"/>
    <w:link w:val="addressChar"/>
    <w:qFormat/>
    <w:rsid w:val="006F773F"/>
    <w:pPr>
      <w:widowControl w:val="0"/>
      <w:jc w:val="center"/>
    </w:pPr>
    <w:rPr>
      <w:color w:val="411D0E"/>
      <w:sz w:val="24"/>
      <w:lang w:val="en"/>
    </w:rPr>
  </w:style>
  <w:style w:type="character" w:customStyle="1" w:styleId="PhFaxChar">
    <w:name w:val="Ph/Fax Char"/>
    <w:basedOn w:val="DefaultParagraphFont"/>
    <w:link w:val="PhFax"/>
    <w:rsid w:val="006F773F"/>
    <w:rPr>
      <w:b/>
      <w:i/>
      <w:color w:val="411D0E"/>
      <w:kern w:val="28"/>
      <w:sz w:val="24"/>
      <w:lang w:val="en"/>
    </w:rPr>
  </w:style>
  <w:style w:type="paragraph" w:customStyle="1" w:styleId="website">
    <w:name w:val="website"/>
    <w:basedOn w:val="Normal"/>
    <w:link w:val="websiteChar"/>
    <w:qFormat/>
    <w:rsid w:val="006F773F"/>
    <w:pPr>
      <w:widowControl w:val="0"/>
      <w:jc w:val="center"/>
    </w:pPr>
    <w:rPr>
      <w:b/>
      <w:smallCaps/>
      <w:color w:val="411D0E"/>
      <w:sz w:val="24"/>
      <w:lang w:val="en"/>
    </w:rPr>
  </w:style>
  <w:style w:type="character" w:customStyle="1" w:styleId="addressChar">
    <w:name w:val="address Char"/>
    <w:basedOn w:val="DefaultParagraphFont"/>
    <w:link w:val="address"/>
    <w:rsid w:val="006F773F"/>
    <w:rPr>
      <w:color w:val="411D0E"/>
      <w:kern w:val="28"/>
      <w:sz w:val="24"/>
      <w:lang w:val="en"/>
    </w:rPr>
  </w:style>
  <w:style w:type="paragraph" w:customStyle="1" w:styleId="Photobox">
    <w:name w:val="Photo box"/>
    <w:basedOn w:val="Normal"/>
    <w:link w:val="PhotoboxChar"/>
    <w:qFormat/>
    <w:rsid w:val="006F773F"/>
    <w:pPr>
      <w:jc w:val="center"/>
    </w:pPr>
    <w:rPr>
      <w:i/>
      <w:color w:val="411D0E"/>
    </w:rPr>
  </w:style>
  <w:style w:type="character" w:customStyle="1" w:styleId="websiteChar">
    <w:name w:val="website Char"/>
    <w:basedOn w:val="DefaultParagraphFont"/>
    <w:link w:val="website"/>
    <w:rsid w:val="006F773F"/>
    <w:rPr>
      <w:b/>
      <w:smallCaps/>
      <w:color w:val="411D0E"/>
      <w:kern w:val="28"/>
      <w:sz w:val="24"/>
      <w:lang w:val="en"/>
    </w:rPr>
  </w:style>
  <w:style w:type="paragraph" w:customStyle="1" w:styleId="PlaceHeadline">
    <w:name w:val="Place Headline"/>
    <w:basedOn w:val="BodyText3"/>
    <w:link w:val="PlaceHeadlineChar"/>
    <w:qFormat/>
    <w:rsid w:val="006F773F"/>
    <w:pPr>
      <w:spacing w:line="360" w:lineRule="auto"/>
    </w:pPr>
    <w:rPr>
      <w:rFonts w:ascii="Times New Roman" w:hAnsi="Times New Roman"/>
      <w:color w:val="411D0E"/>
    </w:rPr>
  </w:style>
  <w:style w:type="character" w:customStyle="1" w:styleId="PhotoboxChar">
    <w:name w:val="Photo box Char"/>
    <w:basedOn w:val="DefaultParagraphFont"/>
    <w:link w:val="Photobox"/>
    <w:rsid w:val="006F773F"/>
    <w:rPr>
      <w:i/>
      <w:color w:val="411D0E"/>
      <w:kern w:val="28"/>
    </w:rPr>
  </w:style>
  <w:style w:type="paragraph" w:customStyle="1" w:styleId="Taglinehere">
    <w:name w:val="Tagline here"/>
    <w:basedOn w:val="Normal"/>
    <w:link w:val="TaglinehereChar"/>
    <w:qFormat/>
    <w:rsid w:val="006F773F"/>
    <w:pPr>
      <w:widowControl w:val="0"/>
      <w:spacing w:line="384" w:lineRule="auto"/>
      <w:jc w:val="center"/>
    </w:pPr>
    <w:rPr>
      <w:color w:val="411D0E"/>
      <w:sz w:val="24"/>
      <w:lang w:val="en"/>
    </w:rPr>
  </w:style>
  <w:style w:type="character" w:customStyle="1" w:styleId="PlaceHeadlineChar">
    <w:name w:val="Place Headline Char"/>
    <w:basedOn w:val="BodyText3Char"/>
    <w:link w:val="PlaceHeadline"/>
    <w:rsid w:val="006F773F"/>
    <w:rPr>
      <w:rFonts w:ascii="Adobe Jenson Pro" w:hAnsi="Adobe Jenson Pro"/>
      <w:b/>
      <w:color w:val="411D0E"/>
      <w:kern w:val="28"/>
      <w:sz w:val="28"/>
      <w:lang w:val="en"/>
    </w:rPr>
  </w:style>
  <w:style w:type="paragraph" w:customStyle="1" w:styleId="Subhead">
    <w:name w:val="Subhead"/>
    <w:basedOn w:val="Normal"/>
    <w:link w:val="SubheadChar"/>
    <w:qFormat/>
    <w:rsid w:val="006F773F"/>
    <w:pPr>
      <w:jc w:val="center"/>
    </w:pPr>
    <w:rPr>
      <w:color w:val="411D0E"/>
    </w:rPr>
  </w:style>
  <w:style w:type="character" w:customStyle="1" w:styleId="TaglinehereChar">
    <w:name w:val="Tagline here Char"/>
    <w:basedOn w:val="DefaultParagraphFont"/>
    <w:link w:val="Taglinehere"/>
    <w:rsid w:val="006F773F"/>
    <w:rPr>
      <w:color w:val="411D0E"/>
      <w:kern w:val="28"/>
      <w:sz w:val="24"/>
      <w:lang w:val="en"/>
    </w:rPr>
  </w:style>
  <w:style w:type="paragraph" w:customStyle="1" w:styleId="Caption1">
    <w:name w:val="Caption1"/>
    <w:basedOn w:val="Normal"/>
    <w:link w:val="captionChar"/>
    <w:qFormat/>
    <w:rsid w:val="006F773F"/>
    <w:rPr>
      <w:i/>
      <w:color w:val="411D0E"/>
    </w:rPr>
  </w:style>
  <w:style w:type="character" w:customStyle="1" w:styleId="SubheadChar">
    <w:name w:val="Subhead Char"/>
    <w:basedOn w:val="DefaultParagraphFont"/>
    <w:link w:val="Subhead"/>
    <w:rsid w:val="006F773F"/>
    <w:rPr>
      <w:color w:val="411D0E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628"/>
    <w:rPr>
      <w:rFonts w:ascii="Tahoma" w:hAnsi="Tahoma" w:cs="Tahoma"/>
      <w:sz w:val="16"/>
      <w:szCs w:val="16"/>
    </w:rPr>
  </w:style>
  <w:style w:type="character" w:customStyle="1" w:styleId="captionChar">
    <w:name w:val="caption Char"/>
    <w:basedOn w:val="DefaultParagraphFont"/>
    <w:link w:val="Caption1"/>
    <w:rsid w:val="006F773F"/>
    <w:rPr>
      <w:i/>
      <w:color w:val="411D0E"/>
      <w:kern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628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teway\Documents\HP_Modern_Brochure_TP1037883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HP_Modern_Brochure_TP10378832</Template>
  <TotalTime>210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Duane</dc:creator>
  <cp:lastModifiedBy>Duane</cp:lastModifiedBy>
  <cp:revision>11</cp:revision>
  <cp:lastPrinted>2012-07-12T19:29:00Z</cp:lastPrinted>
  <dcterms:created xsi:type="dcterms:W3CDTF">2012-07-06T17:50:00Z</dcterms:created>
  <dcterms:modified xsi:type="dcterms:W3CDTF">2012-08-27T23:49:00Z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TC103788329990</vt:lpwstr>
  </property>
</Properties>
</file>